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A91AB" w14:textId="77777777" w:rsidR="00AE6794" w:rsidRPr="00FA3A12" w:rsidRDefault="00EA437E" w:rsidP="000037C5">
      <w:pPr>
        <w:pStyle w:val="Header"/>
        <w:ind w:right="176"/>
      </w:pPr>
      <w:r w:rsidRPr="00FA3A12">
        <w:rPr>
          <w:noProof/>
          <w:lang w:eastAsia="en-GB"/>
        </w:rPr>
        <mc:AlternateContent>
          <mc:Choice Requires="wps">
            <w:drawing>
              <wp:anchor distT="0" distB="0" distL="114300" distR="114300" simplePos="0" relativeHeight="251657728" behindDoc="0" locked="0" layoutInCell="1" allowOverlap="1" wp14:anchorId="6AD09F05" wp14:editId="663AA9F4">
                <wp:simplePos x="0" y="0"/>
                <wp:positionH relativeFrom="column">
                  <wp:posOffset>3023826</wp:posOffset>
                </wp:positionH>
                <wp:positionV relativeFrom="paragraph">
                  <wp:posOffset>-445341</wp:posOffset>
                </wp:positionV>
                <wp:extent cx="3897184" cy="240883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184" cy="2408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0131F" w14:textId="77777777" w:rsidR="003D7232" w:rsidRDefault="00D12879" w:rsidP="003F780E">
                            <w:pPr>
                              <w:pStyle w:val="Header"/>
                              <w:ind w:right="178"/>
                              <w:jc w:val="right"/>
                              <w:rPr>
                                <w:noProof/>
                                <w:lang w:val="en-US"/>
                              </w:rPr>
                            </w:pPr>
                            <w:r>
                              <w:rPr>
                                <w:b/>
                                <w:noProof/>
                                <w:color w:val="005EB8"/>
                                <w:lang w:val="en-US"/>
                              </w:rPr>
                              <w:t xml:space="preserve">School Aged </w:t>
                            </w:r>
                            <w:r w:rsidR="003D7232" w:rsidRPr="006E7144">
                              <w:rPr>
                                <w:b/>
                                <w:noProof/>
                                <w:color w:val="005EB8"/>
                                <w:lang w:val="en-US"/>
                              </w:rPr>
                              <w:t>Immunisation Service</w:t>
                            </w:r>
                            <w:r w:rsidR="003D7232">
                              <w:rPr>
                                <w:b/>
                                <w:noProof/>
                                <w:color w:val="005EB8"/>
                                <w:lang w:val="en-US"/>
                              </w:rPr>
                              <w:t xml:space="preserve"> (</w:t>
                            </w:r>
                            <w:r>
                              <w:rPr>
                                <w:b/>
                                <w:noProof/>
                                <w:color w:val="005EB8"/>
                                <w:lang w:val="en-US"/>
                              </w:rPr>
                              <w:t>SAIS</w:t>
                            </w:r>
                            <w:r w:rsidR="003D7232">
                              <w:rPr>
                                <w:b/>
                                <w:noProof/>
                                <w:color w:val="005EB8"/>
                                <w:lang w:val="en-US"/>
                              </w:rPr>
                              <w:t>)</w:t>
                            </w:r>
                            <w:r w:rsidR="003D7232" w:rsidRPr="006E7144">
                              <w:rPr>
                                <w:noProof/>
                                <w:lang w:val="en-US"/>
                              </w:rPr>
                              <w:br/>
                            </w:r>
                            <w:r w:rsidR="003F780E">
                              <w:rPr>
                                <w:noProof/>
                                <w:lang w:val="en-US"/>
                              </w:rPr>
                              <w:t>Trinity House</w:t>
                            </w:r>
                          </w:p>
                          <w:p w14:paraId="31DA57B7" w14:textId="77777777" w:rsidR="003F780E" w:rsidRDefault="003F780E" w:rsidP="003F780E">
                            <w:pPr>
                              <w:pStyle w:val="Header"/>
                              <w:ind w:right="178"/>
                              <w:jc w:val="right"/>
                              <w:rPr>
                                <w:noProof/>
                                <w:lang w:val="en-US"/>
                              </w:rPr>
                            </w:pPr>
                            <w:r>
                              <w:rPr>
                                <w:noProof/>
                                <w:lang w:val="en-US"/>
                              </w:rPr>
                              <w:t>110-120 Upper Pemberton</w:t>
                            </w:r>
                          </w:p>
                          <w:p w14:paraId="2063DDF3" w14:textId="77777777" w:rsidR="003F780E" w:rsidRPr="006E7144" w:rsidRDefault="003F780E" w:rsidP="003F780E">
                            <w:pPr>
                              <w:pStyle w:val="Header"/>
                              <w:ind w:right="178"/>
                              <w:jc w:val="right"/>
                              <w:rPr>
                                <w:noProof/>
                                <w:lang w:val="en-US"/>
                              </w:rPr>
                            </w:pPr>
                            <w:r>
                              <w:rPr>
                                <w:noProof/>
                                <w:lang w:val="en-US"/>
                              </w:rPr>
                              <w:t>Eureka Park</w:t>
                            </w:r>
                          </w:p>
                          <w:p w14:paraId="32467E48" w14:textId="77777777" w:rsidR="003D7232" w:rsidRPr="006E7144" w:rsidRDefault="003D7232" w:rsidP="003D7232">
                            <w:pPr>
                              <w:tabs>
                                <w:tab w:val="center" w:pos="4320"/>
                                <w:tab w:val="right" w:pos="8640"/>
                              </w:tabs>
                              <w:ind w:right="178"/>
                              <w:jc w:val="right"/>
                              <w:rPr>
                                <w:noProof/>
                                <w:lang w:val="en-US"/>
                              </w:rPr>
                            </w:pPr>
                            <w:r w:rsidRPr="006E7144">
                              <w:rPr>
                                <w:noProof/>
                                <w:lang w:val="en-US"/>
                              </w:rPr>
                              <w:t>Ashford</w:t>
                            </w:r>
                          </w:p>
                          <w:p w14:paraId="5567632D" w14:textId="77777777" w:rsidR="003D7232" w:rsidRPr="006E7144" w:rsidRDefault="003D7232" w:rsidP="003D7232">
                            <w:pPr>
                              <w:tabs>
                                <w:tab w:val="center" w:pos="4320"/>
                                <w:tab w:val="right" w:pos="8640"/>
                              </w:tabs>
                              <w:ind w:right="178"/>
                              <w:jc w:val="right"/>
                              <w:rPr>
                                <w:noProof/>
                                <w:lang w:val="en-US"/>
                              </w:rPr>
                            </w:pPr>
                            <w:r w:rsidRPr="006E7144">
                              <w:rPr>
                                <w:noProof/>
                                <w:lang w:val="en-US"/>
                              </w:rPr>
                              <w:t xml:space="preserve">Kent </w:t>
                            </w:r>
                          </w:p>
                          <w:p w14:paraId="7A549913" w14:textId="77777777" w:rsidR="003D7232" w:rsidRPr="006E7144" w:rsidRDefault="003F780E" w:rsidP="003D7232">
                            <w:pPr>
                              <w:tabs>
                                <w:tab w:val="center" w:pos="4320"/>
                                <w:tab w:val="right" w:pos="8640"/>
                              </w:tabs>
                              <w:ind w:right="178"/>
                              <w:jc w:val="right"/>
                              <w:rPr>
                                <w:noProof/>
                                <w:lang w:val="en-US"/>
                              </w:rPr>
                            </w:pPr>
                            <w:r>
                              <w:rPr>
                                <w:noProof/>
                                <w:lang w:val="en-US"/>
                              </w:rPr>
                              <w:t>TN25 4AZ</w:t>
                            </w:r>
                          </w:p>
                          <w:p w14:paraId="1A81650A" w14:textId="77777777" w:rsidR="003D7232" w:rsidRPr="006E7144" w:rsidRDefault="003D7232" w:rsidP="003D7232">
                            <w:pPr>
                              <w:tabs>
                                <w:tab w:val="center" w:pos="4320"/>
                                <w:tab w:val="right" w:pos="8640"/>
                              </w:tabs>
                              <w:ind w:right="178"/>
                              <w:jc w:val="right"/>
                              <w:rPr>
                                <w:noProof/>
                                <w:lang w:val="en-US"/>
                              </w:rPr>
                            </w:pPr>
                          </w:p>
                          <w:p w14:paraId="710E0347" w14:textId="77777777" w:rsidR="003D7232" w:rsidRDefault="003D7232" w:rsidP="003D7232">
                            <w:pPr>
                              <w:tabs>
                                <w:tab w:val="center" w:pos="4320"/>
                                <w:tab w:val="right" w:pos="8640"/>
                              </w:tabs>
                              <w:ind w:right="178"/>
                              <w:jc w:val="right"/>
                              <w:rPr>
                                <w:noProof/>
                                <w:lang w:val="en-US"/>
                              </w:rPr>
                            </w:pPr>
                            <w:r w:rsidRPr="006E7144">
                              <w:rPr>
                                <w:b/>
                                <w:noProof/>
                                <w:lang w:val="en-US"/>
                              </w:rPr>
                              <w:t>Phone:</w:t>
                            </w:r>
                            <w:r w:rsidRPr="006E7144">
                              <w:rPr>
                                <w:noProof/>
                                <w:lang w:val="en-US"/>
                              </w:rPr>
                              <w:t xml:space="preserve"> 0300 123 5205</w:t>
                            </w:r>
                          </w:p>
                          <w:p w14:paraId="41A0A20B" w14:textId="77777777" w:rsidR="00CE01B6" w:rsidRPr="006E7144" w:rsidRDefault="00CE01B6" w:rsidP="003D7232">
                            <w:pPr>
                              <w:tabs>
                                <w:tab w:val="center" w:pos="4320"/>
                                <w:tab w:val="right" w:pos="8640"/>
                              </w:tabs>
                              <w:ind w:right="178"/>
                              <w:jc w:val="right"/>
                              <w:rPr>
                                <w:noProof/>
                                <w:lang w:val="en-US"/>
                              </w:rPr>
                            </w:pPr>
                            <w:r w:rsidRPr="00CE01B6">
                              <w:rPr>
                                <w:b/>
                                <w:noProof/>
                                <w:lang w:val="en-US"/>
                              </w:rPr>
                              <w:t>Text</w:t>
                            </w:r>
                            <w:r>
                              <w:rPr>
                                <w:noProof/>
                                <w:lang w:val="en-US"/>
                              </w:rPr>
                              <w:t xml:space="preserve">: </w:t>
                            </w:r>
                            <w:r>
                              <w:t>07401320923</w:t>
                            </w:r>
                          </w:p>
                          <w:p w14:paraId="4A756586" w14:textId="77777777" w:rsidR="006120DF" w:rsidRPr="006E7144" w:rsidRDefault="003D7232" w:rsidP="006120DF">
                            <w:pPr>
                              <w:tabs>
                                <w:tab w:val="center" w:pos="4320"/>
                                <w:tab w:val="right" w:pos="8640"/>
                              </w:tabs>
                              <w:ind w:right="178"/>
                              <w:jc w:val="right"/>
                              <w:rPr>
                                <w:noProof/>
                                <w:lang w:val="en-US"/>
                              </w:rPr>
                            </w:pPr>
                            <w:r w:rsidRPr="006E7144">
                              <w:rPr>
                                <w:b/>
                                <w:noProof/>
                                <w:lang w:val="en-US"/>
                              </w:rPr>
                              <w:t>Email:</w:t>
                            </w:r>
                            <w:r w:rsidR="006120DF">
                              <w:rPr>
                                <w:b/>
                                <w:noProof/>
                                <w:lang w:val="en-US"/>
                              </w:rPr>
                              <w:t xml:space="preserve"> </w:t>
                            </w:r>
                            <w:hyperlink r:id="rId8" w:history="1">
                              <w:r w:rsidR="006120DF" w:rsidRPr="00243596">
                                <w:rPr>
                                  <w:rStyle w:val="Hyperlink"/>
                                  <w:noProof/>
                                  <w:lang w:val="en-US"/>
                                </w:rPr>
                                <w:t>kchft.cyp-immunisationteam@nhs.net</w:t>
                              </w:r>
                            </w:hyperlink>
                          </w:p>
                          <w:p w14:paraId="14C4A43E" w14:textId="77777777" w:rsidR="00F13892" w:rsidRDefault="003D7232" w:rsidP="003D7232">
                            <w:pPr>
                              <w:tabs>
                                <w:tab w:val="center" w:pos="4320"/>
                                <w:tab w:val="right" w:pos="8640"/>
                              </w:tabs>
                              <w:ind w:right="178"/>
                              <w:jc w:val="right"/>
                            </w:pPr>
                            <w:r w:rsidRPr="006E7144">
                              <w:rPr>
                                <w:b/>
                                <w:noProof/>
                                <w:lang w:val="en-US"/>
                              </w:rPr>
                              <w:t>Web</w:t>
                            </w:r>
                            <w:r w:rsidR="006120DF">
                              <w:rPr>
                                <w:b/>
                                <w:noProof/>
                                <w:lang w:val="en-US"/>
                              </w:rPr>
                              <w:t>site</w:t>
                            </w:r>
                            <w:r w:rsidRPr="006E7144">
                              <w:rPr>
                                <w:b/>
                                <w:noProof/>
                                <w:lang w:val="en-US"/>
                              </w:rPr>
                              <w:t>:</w:t>
                            </w:r>
                            <w:r w:rsidRPr="006E7144">
                              <w:rPr>
                                <w:noProof/>
                                <w:lang w:val="en-US"/>
                              </w:rPr>
                              <w:t xml:space="preserve"> </w:t>
                            </w:r>
                            <w:hyperlink r:id="rId9" w:history="1">
                              <w:r w:rsidR="00CE01B6" w:rsidRPr="00F559B9">
                                <w:rPr>
                                  <w:rStyle w:val="Hyperlink"/>
                                </w:rPr>
                                <w:t>https://www.kentcht.nhs.uk/imms</w:t>
                              </w:r>
                            </w:hyperlink>
                          </w:p>
                          <w:p w14:paraId="56DD9AD7" w14:textId="77777777" w:rsidR="006120DF" w:rsidRDefault="00DB7689" w:rsidP="003D7232">
                            <w:pPr>
                              <w:tabs>
                                <w:tab w:val="center" w:pos="4320"/>
                                <w:tab w:val="right" w:pos="8640"/>
                              </w:tabs>
                              <w:ind w:right="178"/>
                              <w:jc w:val="right"/>
                              <w:rPr>
                                <w:noProof/>
                                <w:lang w:val="en-US"/>
                              </w:rPr>
                            </w:pPr>
                            <w:hyperlink r:id="rId10" w:history="1"/>
                          </w:p>
                          <w:p w14:paraId="0E8A0C6A" w14:textId="77777777" w:rsidR="00D11C39" w:rsidRDefault="00DB7689" w:rsidP="003D7232">
                            <w:pPr>
                              <w:tabs>
                                <w:tab w:val="center" w:pos="4320"/>
                                <w:tab w:val="right" w:pos="8640"/>
                              </w:tabs>
                              <w:ind w:right="178"/>
                              <w:jc w:val="right"/>
                              <w:rPr>
                                <w:noProof/>
                                <w:lang w:val="en-US"/>
                              </w:rPr>
                            </w:pPr>
                            <w:hyperlink r:id="rId11" w:history="1"/>
                            <w:r w:rsidR="006120DF">
                              <w:rPr>
                                <w:noProof/>
                                <w:lang w:val="en-US"/>
                              </w:rPr>
                              <w:t>@kchftimm</w:t>
                            </w:r>
                            <w:r w:rsidR="0031219B">
                              <w:rPr>
                                <w:noProof/>
                                <w:lang w:val="en-US"/>
                              </w:rPr>
                              <w:t>s</w:t>
                            </w:r>
                            <w:r w:rsidR="006120DF">
                              <w:rPr>
                                <w:noProof/>
                                <w:lang w:val="en-US"/>
                              </w:rPr>
                              <w:t>team</w:t>
                            </w:r>
                          </w:p>
                          <w:p w14:paraId="610AFDF8" w14:textId="77777777" w:rsidR="006120DF" w:rsidRDefault="006120DF" w:rsidP="003D7232">
                            <w:pPr>
                              <w:tabs>
                                <w:tab w:val="center" w:pos="4320"/>
                                <w:tab w:val="right" w:pos="8640"/>
                              </w:tabs>
                              <w:ind w:right="178"/>
                              <w:jc w:val="right"/>
                              <w:rPr>
                                <w:noProof/>
                                <w:lang w:val="en-US"/>
                              </w:rPr>
                            </w:pPr>
                          </w:p>
                          <w:p w14:paraId="7DBE0D86" w14:textId="77777777" w:rsidR="00D11C39" w:rsidRDefault="00D11C39" w:rsidP="003D7232">
                            <w:pPr>
                              <w:tabs>
                                <w:tab w:val="center" w:pos="4320"/>
                                <w:tab w:val="right" w:pos="8640"/>
                              </w:tabs>
                              <w:ind w:right="178"/>
                              <w:jc w:val="right"/>
                              <w:rPr>
                                <w:noProof/>
                                <w:lang w:val="en-US"/>
                              </w:rPr>
                            </w:pPr>
                          </w:p>
                          <w:p w14:paraId="7F19C63C" w14:textId="77777777" w:rsidR="00D11C39" w:rsidRPr="00196646" w:rsidRDefault="00D11C39" w:rsidP="003D7232">
                            <w:pPr>
                              <w:tabs>
                                <w:tab w:val="center" w:pos="4320"/>
                                <w:tab w:val="right" w:pos="8640"/>
                              </w:tabs>
                              <w:ind w:right="178"/>
                              <w:jc w:val="right"/>
                              <w:rPr>
                                <w:noProof/>
                                <w:szCs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D09F05" id="_x0000_t202" coordsize="21600,21600" o:spt="202" path="m,l,21600r21600,l21600,xe">
                <v:stroke joinstyle="miter"/>
                <v:path gradientshapeok="t" o:connecttype="rect"/>
              </v:shapetype>
              <v:shape id="Text Box 2" o:spid="_x0000_s1026" type="#_x0000_t202" style="position:absolute;margin-left:238.1pt;margin-top:-35.05pt;width:306.85pt;height:18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p6GtQIAALo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" filled="f" stroked="f">
                <v:textbox>
                  <w:txbxContent>
                    <w:p w14:paraId="44B0131F" w14:textId="77777777" w:rsidR="003D7232" w:rsidRDefault="00D12879" w:rsidP="003F780E">
                      <w:pPr>
                        <w:pStyle w:val="Header"/>
                        <w:ind w:right="178"/>
                        <w:jc w:val="right"/>
                        <w:rPr>
                          <w:noProof/>
                          <w:lang w:val="en-US"/>
                        </w:rPr>
                      </w:pPr>
                      <w:r>
                        <w:rPr>
                          <w:b/>
                          <w:noProof/>
                          <w:color w:val="005EB8"/>
                          <w:lang w:val="en-US"/>
                        </w:rPr>
                        <w:t xml:space="preserve">School Aged </w:t>
                      </w:r>
                      <w:r w:rsidR="003D7232" w:rsidRPr="006E7144">
                        <w:rPr>
                          <w:b/>
                          <w:noProof/>
                          <w:color w:val="005EB8"/>
                          <w:lang w:val="en-US"/>
                        </w:rPr>
                        <w:t>Immunisation Service</w:t>
                      </w:r>
                      <w:r w:rsidR="003D7232">
                        <w:rPr>
                          <w:b/>
                          <w:noProof/>
                          <w:color w:val="005EB8"/>
                          <w:lang w:val="en-US"/>
                        </w:rPr>
                        <w:t xml:space="preserve"> (</w:t>
                      </w:r>
                      <w:r>
                        <w:rPr>
                          <w:b/>
                          <w:noProof/>
                          <w:color w:val="005EB8"/>
                          <w:lang w:val="en-US"/>
                        </w:rPr>
                        <w:t>SAIS</w:t>
                      </w:r>
                      <w:r w:rsidR="003D7232">
                        <w:rPr>
                          <w:b/>
                          <w:noProof/>
                          <w:color w:val="005EB8"/>
                          <w:lang w:val="en-US"/>
                        </w:rPr>
                        <w:t>)</w:t>
                      </w:r>
                      <w:r w:rsidR="003D7232" w:rsidRPr="006E7144">
                        <w:rPr>
                          <w:noProof/>
                          <w:lang w:val="en-US"/>
                        </w:rPr>
                        <w:br/>
                      </w:r>
                      <w:r w:rsidR="003F780E">
                        <w:rPr>
                          <w:noProof/>
                          <w:lang w:val="en-US"/>
                        </w:rPr>
                        <w:t>Trinity House</w:t>
                      </w:r>
                    </w:p>
                    <w:p w14:paraId="31DA57B7" w14:textId="77777777" w:rsidR="003F780E" w:rsidRDefault="003F780E" w:rsidP="003F780E">
                      <w:pPr>
                        <w:pStyle w:val="Header"/>
                        <w:ind w:right="178"/>
                        <w:jc w:val="right"/>
                        <w:rPr>
                          <w:noProof/>
                          <w:lang w:val="en-US"/>
                        </w:rPr>
                      </w:pPr>
                      <w:r>
                        <w:rPr>
                          <w:noProof/>
                          <w:lang w:val="en-US"/>
                        </w:rPr>
                        <w:t>110-120 Upper Pemberton</w:t>
                      </w:r>
                    </w:p>
                    <w:p w14:paraId="2063DDF3" w14:textId="77777777" w:rsidR="003F780E" w:rsidRPr="006E7144" w:rsidRDefault="003F780E" w:rsidP="003F780E">
                      <w:pPr>
                        <w:pStyle w:val="Header"/>
                        <w:ind w:right="178"/>
                        <w:jc w:val="right"/>
                        <w:rPr>
                          <w:noProof/>
                          <w:lang w:val="en-US"/>
                        </w:rPr>
                      </w:pPr>
                      <w:r>
                        <w:rPr>
                          <w:noProof/>
                          <w:lang w:val="en-US"/>
                        </w:rPr>
                        <w:t>Eureka Park</w:t>
                      </w:r>
                    </w:p>
                    <w:p w14:paraId="32467E48" w14:textId="77777777" w:rsidR="003D7232" w:rsidRPr="006E7144" w:rsidRDefault="003D7232" w:rsidP="003D7232">
                      <w:pPr>
                        <w:tabs>
                          <w:tab w:val="center" w:pos="4320"/>
                          <w:tab w:val="right" w:pos="8640"/>
                        </w:tabs>
                        <w:ind w:right="178"/>
                        <w:jc w:val="right"/>
                        <w:rPr>
                          <w:noProof/>
                          <w:lang w:val="en-US"/>
                        </w:rPr>
                      </w:pPr>
                      <w:r w:rsidRPr="006E7144">
                        <w:rPr>
                          <w:noProof/>
                          <w:lang w:val="en-US"/>
                        </w:rPr>
                        <w:t>Ashford</w:t>
                      </w:r>
                    </w:p>
                    <w:p w14:paraId="5567632D" w14:textId="77777777" w:rsidR="003D7232" w:rsidRPr="006E7144" w:rsidRDefault="003D7232" w:rsidP="003D7232">
                      <w:pPr>
                        <w:tabs>
                          <w:tab w:val="center" w:pos="4320"/>
                          <w:tab w:val="right" w:pos="8640"/>
                        </w:tabs>
                        <w:ind w:right="178"/>
                        <w:jc w:val="right"/>
                        <w:rPr>
                          <w:noProof/>
                          <w:lang w:val="en-US"/>
                        </w:rPr>
                      </w:pPr>
                      <w:r w:rsidRPr="006E7144">
                        <w:rPr>
                          <w:noProof/>
                          <w:lang w:val="en-US"/>
                        </w:rPr>
                        <w:t xml:space="preserve">Kent </w:t>
                      </w:r>
                    </w:p>
                    <w:p w14:paraId="7A549913" w14:textId="77777777" w:rsidR="003D7232" w:rsidRPr="006E7144" w:rsidRDefault="003F780E" w:rsidP="003D7232">
                      <w:pPr>
                        <w:tabs>
                          <w:tab w:val="center" w:pos="4320"/>
                          <w:tab w:val="right" w:pos="8640"/>
                        </w:tabs>
                        <w:ind w:right="178"/>
                        <w:jc w:val="right"/>
                        <w:rPr>
                          <w:noProof/>
                          <w:lang w:val="en-US"/>
                        </w:rPr>
                      </w:pPr>
                      <w:r>
                        <w:rPr>
                          <w:noProof/>
                          <w:lang w:val="en-US"/>
                        </w:rPr>
                        <w:t>TN25 4AZ</w:t>
                      </w:r>
                    </w:p>
                    <w:p w14:paraId="1A81650A" w14:textId="77777777" w:rsidR="003D7232" w:rsidRPr="006E7144" w:rsidRDefault="003D7232" w:rsidP="003D7232">
                      <w:pPr>
                        <w:tabs>
                          <w:tab w:val="center" w:pos="4320"/>
                          <w:tab w:val="right" w:pos="8640"/>
                        </w:tabs>
                        <w:ind w:right="178"/>
                        <w:jc w:val="right"/>
                        <w:rPr>
                          <w:noProof/>
                          <w:lang w:val="en-US"/>
                        </w:rPr>
                      </w:pPr>
                    </w:p>
                    <w:p w14:paraId="710E0347" w14:textId="77777777" w:rsidR="003D7232" w:rsidRDefault="003D7232" w:rsidP="003D7232">
                      <w:pPr>
                        <w:tabs>
                          <w:tab w:val="center" w:pos="4320"/>
                          <w:tab w:val="right" w:pos="8640"/>
                        </w:tabs>
                        <w:ind w:right="178"/>
                        <w:jc w:val="right"/>
                        <w:rPr>
                          <w:noProof/>
                          <w:lang w:val="en-US"/>
                        </w:rPr>
                      </w:pPr>
                      <w:r w:rsidRPr="006E7144">
                        <w:rPr>
                          <w:b/>
                          <w:noProof/>
                          <w:lang w:val="en-US"/>
                        </w:rPr>
                        <w:t>Phone:</w:t>
                      </w:r>
                      <w:r w:rsidRPr="006E7144">
                        <w:rPr>
                          <w:noProof/>
                          <w:lang w:val="en-US"/>
                        </w:rPr>
                        <w:t xml:space="preserve"> 0300 123 5205</w:t>
                      </w:r>
                    </w:p>
                    <w:p w14:paraId="41A0A20B" w14:textId="77777777" w:rsidR="00CE01B6" w:rsidRPr="006E7144" w:rsidRDefault="00CE01B6" w:rsidP="003D7232">
                      <w:pPr>
                        <w:tabs>
                          <w:tab w:val="center" w:pos="4320"/>
                          <w:tab w:val="right" w:pos="8640"/>
                        </w:tabs>
                        <w:ind w:right="178"/>
                        <w:jc w:val="right"/>
                        <w:rPr>
                          <w:noProof/>
                          <w:lang w:val="en-US"/>
                        </w:rPr>
                      </w:pPr>
                      <w:r w:rsidRPr="00CE01B6">
                        <w:rPr>
                          <w:b/>
                          <w:noProof/>
                          <w:lang w:val="en-US"/>
                        </w:rPr>
                        <w:t>Text</w:t>
                      </w:r>
                      <w:r>
                        <w:rPr>
                          <w:noProof/>
                          <w:lang w:val="en-US"/>
                        </w:rPr>
                        <w:t xml:space="preserve">: </w:t>
                      </w:r>
                      <w:r>
                        <w:t>07401320923</w:t>
                      </w:r>
                    </w:p>
                    <w:p w14:paraId="4A756586" w14:textId="77777777" w:rsidR="006120DF" w:rsidRPr="006E7144" w:rsidRDefault="003D7232" w:rsidP="006120DF">
                      <w:pPr>
                        <w:tabs>
                          <w:tab w:val="center" w:pos="4320"/>
                          <w:tab w:val="right" w:pos="8640"/>
                        </w:tabs>
                        <w:ind w:right="178"/>
                        <w:jc w:val="right"/>
                        <w:rPr>
                          <w:noProof/>
                          <w:lang w:val="en-US"/>
                        </w:rPr>
                      </w:pPr>
                      <w:r w:rsidRPr="006E7144">
                        <w:rPr>
                          <w:b/>
                          <w:noProof/>
                          <w:lang w:val="en-US"/>
                        </w:rPr>
                        <w:t>Email:</w:t>
                      </w:r>
                      <w:r w:rsidR="006120DF">
                        <w:rPr>
                          <w:b/>
                          <w:noProof/>
                          <w:lang w:val="en-US"/>
                        </w:rPr>
                        <w:t xml:space="preserve"> </w:t>
                      </w:r>
                      <w:hyperlink r:id="rId12" w:history="1">
                        <w:r w:rsidR="006120DF" w:rsidRPr="00243596">
                          <w:rPr>
                            <w:rStyle w:val="Hyperlink"/>
                            <w:noProof/>
                            <w:lang w:val="en-US"/>
                          </w:rPr>
                          <w:t>kchft.cyp-immunisationteam@nhs.net</w:t>
                        </w:r>
                      </w:hyperlink>
                    </w:p>
                    <w:p w14:paraId="14C4A43E" w14:textId="77777777" w:rsidR="00F13892" w:rsidRDefault="003D7232" w:rsidP="003D7232">
                      <w:pPr>
                        <w:tabs>
                          <w:tab w:val="center" w:pos="4320"/>
                          <w:tab w:val="right" w:pos="8640"/>
                        </w:tabs>
                        <w:ind w:right="178"/>
                        <w:jc w:val="right"/>
                      </w:pPr>
                      <w:r w:rsidRPr="006E7144">
                        <w:rPr>
                          <w:b/>
                          <w:noProof/>
                          <w:lang w:val="en-US"/>
                        </w:rPr>
                        <w:t>Web</w:t>
                      </w:r>
                      <w:r w:rsidR="006120DF">
                        <w:rPr>
                          <w:b/>
                          <w:noProof/>
                          <w:lang w:val="en-US"/>
                        </w:rPr>
                        <w:t>site</w:t>
                      </w:r>
                      <w:r w:rsidRPr="006E7144">
                        <w:rPr>
                          <w:b/>
                          <w:noProof/>
                          <w:lang w:val="en-US"/>
                        </w:rPr>
                        <w:t>:</w:t>
                      </w:r>
                      <w:r w:rsidRPr="006E7144">
                        <w:rPr>
                          <w:noProof/>
                          <w:lang w:val="en-US"/>
                        </w:rPr>
                        <w:t xml:space="preserve"> </w:t>
                      </w:r>
                      <w:hyperlink r:id="rId13" w:history="1">
                        <w:r w:rsidR="00CE01B6" w:rsidRPr="00F559B9">
                          <w:rPr>
                            <w:rStyle w:val="Hyperlink"/>
                          </w:rPr>
                          <w:t>https://www.kentcht.nhs.uk/imms</w:t>
                        </w:r>
                      </w:hyperlink>
                    </w:p>
                    <w:p w14:paraId="56DD9AD7" w14:textId="77777777" w:rsidR="006120DF" w:rsidRDefault="00DD0B17" w:rsidP="003D7232">
                      <w:pPr>
                        <w:tabs>
                          <w:tab w:val="center" w:pos="4320"/>
                          <w:tab w:val="right" w:pos="8640"/>
                        </w:tabs>
                        <w:ind w:right="178"/>
                        <w:jc w:val="right"/>
                        <w:rPr>
                          <w:noProof/>
                          <w:lang w:val="en-US"/>
                        </w:rPr>
                      </w:pPr>
                      <w:hyperlink r:id="rId14" w:history="1"/>
                    </w:p>
                    <w:p w14:paraId="0E8A0C6A" w14:textId="77777777" w:rsidR="00D11C39" w:rsidRDefault="00DD0B17" w:rsidP="003D7232">
                      <w:pPr>
                        <w:tabs>
                          <w:tab w:val="center" w:pos="4320"/>
                          <w:tab w:val="right" w:pos="8640"/>
                        </w:tabs>
                        <w:ind w:right="178"/>
                        <w:jc w:val="right"/>
                        <w:rPr>
                          <w:noProof/>
                          <w:lang w:val="en-US"/>
                        </w:rPr>
                      </w:pPr>
                      <w:hyperlink r:id="rId15" w:history="1"/>
                      <w:r w:rsidR="006120DF">
                        <w:rPr>
                          <w:noProof/>
                          <w:lang w:val="en-US"/>
                        </w:rPr>
                        <w:t>@kchftimm</w:t>
                      </w:r>
                      <w:r w:rsidR="0031219B">
                        <w:rPr>
                          <w:noProof/>
                          <w:lang w:val="en-US"/>
                        </w:rPr>
                        <w:t>s</w:t>
                      </w:r>
                      <w:r w:rsidR="006120DF">
                        <w:rPr>
                          <w:noProof/>
                          <w:lang w:val="en-US"/>
                        </w:rPr>
                        <w:t>team</w:t>
                      </w:r>
                    </w:p>
                    <w:p w14:paraId="610AFDF8" w14:textId="77777777" w:rsidR="006120DF" w:rsidRDefault="006120DF" w:rsidP="003D7232">
                      <w:pPr>
                        <w:tabs>
                          <w:tab w:val="center" w:pos="4320"/>
                          <w:tab w:val="right" w:pos="8640"/>
                        </w:tabs>
                        <w:ind w:right="178"/>
                        <w:jc w:val="right"/>
                        <w:rPr>
                          <w:noProof/>
                          <w:lang w:val="en-US"/>
                        </w:rPr>
                      </w:pPr>
                    </w:p>
                    <w:p w14:paraId="7DBE0D86" w14:textId="77777777" w:rsidR="00D11C39" w:rsidRDefault="00D11C39" w:rsidP="003D7232">
                      <w:pPr>
                        <w:tabs>
                          <w:tab w:val="center" w:pos="4320"/>
                          <w:tab w:val="right" w:pos="8640"/>
                        </w:tabs>
                        <w:ind w:right="178"/>
                        <w:jc w:val="right"/>
                        <w:rPr>
                          <w:noProof/>
                          <w:lang w:val="en-US"/>
                        </w:rPr>
                      </w:pPr>
                    </w:p>
                    <w:p w14:paraId="7F19C63C" w14:textId="77777777" w:rsidR="00D11C39" w:rsidRPr="00196646" w:rsidRDefault="00D11C39" w:rsidP="003D7232">
                      <w:pPr>
                        <w:tabs>
                          <w:tab w:val="center" w:pos="4320"/>
                          <w:tab w:val="right" w:pos="8640"/>
                        </w:tabs>
                        <w:ind w:right="178"/>
                        <w:jc w:val="right"/>
                        <w:rPr>
                          <w:noProof/>
                          <w:szCs w:val="20"/>
                          <w:lang w:val="en-US"/>
                        </w:rPr>
                      </w:pPr>
                    </w:p>
                  </w:txbxContent>
                </v:textbox>
              </v:shape>
            </w:pict>
          </mc:Fallback>
        </mc:AlternateContent>
      </w:r>
    </w:p>
    <w:p w14:paraId="1723234B" w14:textId="77777777" w:rsidR="00AE6794" w:rsidRPr="00FA3A12" w:rsidRDefault="00AE6794" w:rsidP="000037C5">
      <w:pPr>
        <w:pStyle w:val="Header"/>
        <w:ind w:right="176"/>
      </w:pPr>
    </w:p>
    <w:p w14:paraId="3A0DA360" w14:textId="77777777" w:rsidR="00AE6794" w:rsidRPr="00FA3A12" w:rsidRDefault="00AE6794" w:rsidP="000037C5">
      <w:pPr>
        <w:pStyle w:val="Header"/>
        <w:ind w:right="176"/>
      </w:pPr>
    </w:p>
    <w:p w14:paraId="38417D61" w14:textId="77777777" w:rsidR="00F13892" w:rsidRPr="00FA3A12" w:rsidRDefault="00F13892" w:rsidP="000037C5">
      <w:pPr>
        <w:ind w:right="-93"/>
      </w:pPr>
    </w:p>
    <w:p w14:paraId="4373D478" w14:textId="77777777" w:rsidR="00B242E2" w:rsidRPr="00FA3A12" w:rsidRDefault="00B242E2" w:rsidP="000037C5">
      <w:pPr>
        <w:ind w:right="-93"/>
      </w:pPr>
    </w:p>
    <w:p w14:paraId="4DAADE74" w14:textId="77777777" w:rsidR="00F13892" w:rsidRPr="00FA3A12" w:rsidRDefault="00F13892" w:rsidP="000037C5">
      <w:pPr>
        <w:ind w:right="-93"/>
      </w:pPr>
    </w:p>
    <w:p w14:paraId="2F24E055" w14:textId="77777777" w:rsidR="003D7232" w:rsidRPr="00FA3A12" w:rsidRDefault="003D7232" w:rsidP="000037C5">
      <w:pPr>
        <w:ind w:right="169"/>
        <w:rPr>
          <w:b/>
        </w:rPr>
      </w:pPr>
    </w:p>
    <w:p w14:paraId="34BEEEB4" w14:textId="77777777" w:rsidR="00C21303" w:rsidRPr="00FA3A12" w:rsidRDefault="00C21303" w:rsidP="000037C5">
      <w:pPr>
        <w:jc w:val="both"/>
      </w:pPr>
    </w:p>
    <w:p w14:paraId="1BD8305B" w14:textId="77777777" w:rsidR="00716422" w:rsidRPr="00FA3A12" w:rsidRDefault="00716422" w:rsidP="000037C5">
      <w:pPr>
        <w:jc w:val="both"/>
      </w:pPr>
    </w:p>
    <w:p w14:paraId="4FC3D90A" w14:textId="3B3A3D0D" w:rsidR="003F780E" w:rsidRPr="00FA3A12" w:rsidRDefault="003F780E" w:rsidP="000037C5">
      <w:pPr>
        <w:jc w:val="both"/>
      </w:pPr>
    </w:p>
    <w:p w14:paraId="276A4780" w14:textId="206A528D" w:rsidR="003F780E" w:rsidRPr="00FA3A12" w:rsidRDefault="00D05E43" w:rsidP="000037C5">
      <w:pPr>
        <w:jc w:val="both"/>
      </w:pPr>
      <w:r w:rsidRPr="00FA3A12">
        <w:rPr>
          <w:noProof/>
        </w:rPr>
        <w:drawing>
          <wp:anchor distT="0" distB="0" distL="114300" distR="114300" simplePos="0" relativeHeight="251658752" behindDoc="0" locked="0" layoutInCell="1" allowOverlap="1" wp14:anchorId="7C40B9A1" wp14:editId="4D56FE3F">
            <wp:simplePos x="0" y="0"/>
            <wp:positionH relativeFrom="column">
              <wp:posOffset>5050511</wp:posOffset>
            </wp:positionH>
            <wp:positionV relativeFrom="paragraph">
              <wp:posOffset>77902</wp:posOffset>
            </wp:positionV>
            <wp:extent cx="508635" cy="209550"/>
            <wp:effectExtent l="0" t="0" r="571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8635" cy="209550"/>
                    </a:xfrm>
                    <a:prstGeom prst="rect">
                      <a:avLst/>
                    </a:prstGeom>
                  </pic:spPr>
                </pic:pic>
              </a:graphicData>
            </a:graphic>
            <wp14:sizeRelH relativeFrom="page">
              <wp14:pctWidth>0</wp14:pctWidth>
            </wp14:sizeRelH>
            <wp14:sizeRelV relativeFrom="page">
              <wp14:pctHeight>0</wp14:pctHeight>
            </wp14:sizeRelV>
          </wp:anchor>
        </w:drawing>
      </w:r>
    </w:p>
    <w:p w14:paraId="70E395A6" w14:textId="701434C1" w:rsidR="005A1ECD" w:rsidRPr="00FA3A12" w:rsidRDefault="00DD0B17" w:rsidP="000037C5">
      <w:pPr>
        <w:jc w:val="both"/>
      </w:pPr>
      <w:r>
        <w:t>September</w:t>
      </w:r>
      <w:r w:rsidR="00FA3A12" w:rsidRPr="00FA3A12">
        <w:t xml:space="preserve"> 2022</w:t>
      </w:r>
    </w:p>
    <w:p w14:paraId="61129D9D" w14:textId="77777777" w:rsidR="00FA3A12" w:rsidRPr="00FA3A12" w:rsidRDefault="00FA3A12" w:rsidP="000037C5">
      <w:pPr>
        <w:jc w:val="both"/>
      </w:pPr>
    </w:p>
    <w:p w14:paraId="65F0F0A5" w14:textId="77777777" w:rsidR="00514279" w:rsidRPr="00FA3A12" w:rsidRDefault="003D7232" w:rsidP="000037C5">
      <w:pPr>
        <w:jc w:val="both"/>
      </w:pPr>
      <w:r w:rsidRPr="00FA3A12">
        <w:t>Dear parent</w:t>
      </w:r>
      <w:r w:rsidR="000037C5" w:rsidRPr="00FA3A12">
        <w:t xml:space="preserve"> / </w:t>
      </w:r>
      <w:r w:rsidRPr="00FA3A12">
        <w:t>carer</w:t>
      </w:r>
    </w:p>
    <w:p w14:paraId="674CE725" w14:textId="77777777" w:rsidR="00514279" w:rsidRPr="00FA3A12" w:rsidRDefault="00514279" w:rsidP="000037C5">
      <w:pPr>
        <w:jc w:val="both"/>
        <w:rPr>
          <w:b/>
        </w:rPr>
      </w:pPr>
    </w:p>
    <w:p w14:paraId="11C24D21" w14:textId="77777777" w:rsidR="00FA3A12" w:rsidRPr="00FA3A12" w:rsidRDefault="00FA3A12" w:rsidP="00FA3A12">
      <w:pPr>
        <w:jc w:val="both"/>
        <w:rPr>
          <w:b/>
        </w:rPr>
      </w:pPr>
      <w:bookmarkStart w:id="0" w:name="_Hlk79759565"/>
      <w:r w:rsidRPr="00FA3A12">
        <w:rPr>
          <w:b/>
        </w:rPr>
        <w:t>Your child is invited to have a flu vaccination this winter.</w:t>
      </w:r>
      <w:r w:rsidRPr="00FA3A12">
        <w:rPr>
          <w:noProof/>
        </w:rPr>
        <w:t xml:space="preserve"> </w:t>
      </w:r>
    </w:p>
    <w:p w14:paraId="69B0294C" w14:textId="77777777" w:rsidR="000037C5" w:rsidRPr="00FA3A12" w:rsidRDefault="000037C5" w:rsidP="000037C5">
      <w:pPr>
        <w:jc w:val="both"/>
      </w:pPr>
    </w:p>
    <w:p w14:paraId="005B96ED" w14:textId="77777777" w:rsidR="00FA3A12" w:rsidRPr="00FA3A12" w:rsidRDefault="00FA3A12" w:rsidP="00FA3A12">
      <w:r w:rsidRPr="00FA3A12">
        <w:t>Flu can be an unpleasant illness and can cause serious complications. Vaccinating your child will help protect them and more vulnerable family and</w:t>
      </w:r>
      <w:bookmarkStart w:id="1" w:name="_GoBack"/>
      <w:bookmarkEnd w:id="1"/>
      <w:r w:rsidRPr="00FA3A12">
        <w:t xml:space="preserve"> friends by preventing the spread of flu. There may be a rebound in flu levels this coming winter following low levels in the past two years as a result of COVID-19 restrictions.</w:t>
      </w:r>
    </w:p>
    <w:p w14:paraId="54B9C3E2" w14:textId="77777777" w:rsidR="00FA3A12" w:rsidRPr="00FA3A12" w:rsidRDefault="00FA3A12" w:rsidP="00FA3A12"/>
    <w:p w14:paraId="759CA15F" w14:textId="77777777" w:rsidR="00FA3A12" w:rsidRPr="00FA3A12" w:rsidRDefault="00FA3A12" w:rsidP="00FA3A12">
      <w:r w:rsidRPr="00FA3A12">
        <w:t>The vaccination is a quick and painless spray up the nose. Even if your child had the vaccine last year, the type of flu can vary each winter so it is recommended to have it again this year or they won’t be protected. There is no charge for the vaccine.</w:t>
      </w:r>
    </w:p>
    <w:p w14:paraId="14E7B3CC" w14:textId="77777777" w:rsidR="00FA3A12" w:rsidRPr="00FA3A12" w:rsidRDefault="00FA3A12" w:rsidP="00FA3A12">
      <w:pPr>
        <w:jc w:val="both"/>
      </w:pPr>
    </w:p>
    <w:p w14:paraId="17E95D5F" w14:textId="157A749E" w:rsidR="00FA3A12" w:rsidRPr="00FA3A12" w:rsidRDefault="00FA3A12" w:rsidP="00FA3A12">
      <w:pPr>
        <w:jc w:val="both"/>
      </w:pPr>
      <w:r w:rsidRPr="00FA3A12">
        <w:t xml:space="preserve">The Kent and Medway School Immunisation Service will be visiting your child’s school on </w:t>
      </w:r>
      <w:r w:rsidR="00DB7689">
        <w:rPr>
          <w:b/>
          <w:highlight w:val="yellow"/>
        </w:rPr>
        <w:t>05/10/2022</w:t>
      </w:r>
      <w:r w:rsidR="00131FB6">
        <w:rPr>
          <w:b/>
          <w:highlight w:val="yellow"/>
        </w:rPr>
        <w:t>.</w:t>
      </w:r>
    </w:p>
    <w:p w14:paraId="6EAFCB31" w14:textId="77777777" w:rsidR="00FA3A12" w:rsidRPr="00FA3A12" w:rsidRDefault="00FA3A12" w:rsidP="00FA3A12"/>
    <w:p w14:paraId="69131427" w14:textId="579B0D34" w:rsidR="00FA3A12" w:rsidRPr="00FA3A12" w:rsidRDefault="00FA3A12" w:rsidP="00FA3A12">
      <w:pPr>
        <w:rPr>
          <w:b/>
        </w:rPr>
      </w:pPr>
      <w:r w:rsidRPr="00FA3A12">
        <w:rPr>
          <w:b/>
        </w:rPr>
        <w:t>Please complete the online form</w:t>
      </w:r>
      <w:r w:rsidRPr="00FA3A12">
        <w:rPr>
          <w:b/>
          <w:color w:val="000000" w:themeColor="text1"/>
        </w:rPr>
        <w:t xml:space="preserve"> </w:t>
      </w:r>
      <w:r w:rsidRPr="00566A0F">
        <w:rPr>
          <w:b/>
        </w:rPr>
        <w:t xml:space="preserve">before </w:t>
      </w:r>
      <w:r w:rsidR="00DB7689">
        <w:rPr>
          <w:b/>
          <w:highlight w:val="yellow"/>
        </w:rPr>
        <w:t>27/09/</w:t>
      </w:r>
      <w:proofErr w:type="gramStart"/>
      <w:r w:rsidR="00DB7689">
        <w:rPr>
          <w:b/>
          <w:highlight w:val="yellow"/>
        </w:rPr>
        <w:t>2022</w:t>
      </w:r>
      <w:r w:rsidR="001008B1">
        <w:rPr>
          <w:b/>
          <w:highlight w:val="yellow"/>
        </w:rPr>
        <w:t xml:space="preserve"> </w:t>
      </w:r>
      <w:r w:rsidR="00C842B8">
        <w:rPr>
          <w:b/>
        </w:rPr>
        <w:t xml:space="preserve"> </w:t>
      </w:r>
      <w:r w:rsidRPr="00566A0F">
        <w:rPr>
          <w:b/>
        </w:rPr>
        <w:t>to</w:t>
      </w:r>
      <w:proofErr w:type="gramEnd"/>
      <w:r w:rsidRPr="00FA3A12">
        <w:rPr>
          <w:b/>
        </w:rPr>
        <w:t xml:space="preserve"> either consent or decline the vaccination at </w:t>
      </w:r>
      <w:hyperlink r:id="rId17" w:history="1">
        <w:r w:rsidR="0018611F" w:rsidRPr="005814FE">
          <w:rPr>
            <w:rStyle w:val="Hyperlink"/>
            <w:b/>
          </w:rPr>
          <w:t>www.kentcht.nhs.uk/imms</w:t>
        </w:r>
      </w:hyperlink>
    </w:p>
    <w:bookmarkEnd w:id="0"/>
    <w:p w14:paraId="14A0F168" w14:textId="77777777" w:rsidR="0043152A" w:rsidRDefault="0043152A" w:rsidP="0098333D"/>
    <w:p w14:paraId="275CA43F" w14:textId="578B4347" w:rsidR="0098333D" w:rsidRPr="00FA3A12" w:rsidRDefault="0098333D" w:rsidP="0098333D">
      <w:pPr>
        <w:rPr>
          <w:b/>
          <w:bCs/>
        </w:rPr>
      </w:pPr>
      <w:r w:rsidRPr="00FA3A12">
        <w:rPr>
          <w:bCs/>
        </w:rPr>
        <w:t xml:space="preserve">Please submit either a YES consent or a NO consent as </w:t>
      </w:r>
      <w:r w:rsidRPr="00FA3A12">
        <w:t xml:space="preserve">we will continue to invite your child to be vaccinated unless we hear from you. This may mean that one of our team calls you to obtain verbal consent over the phone. </w:t>
      </w:r>
    </w:p>
    <w:p w14:paraId="2815DBE1" w14:textId="77777777" w:rsidR="0098333D" w:rsidRPr="00FA3A12" w:rsidRDefault="0098333D" w:rsidP="0098333D"/>
    <w:p w14:paraId="69A11C28" w14:textId="77777777" w:rsidR="0098333D" w:rsidRPr="00FA3A12" w:rsidRDefault="0098333D" w:rsidP="0098333D">
      <w:pPr>
        <w:pStyle w:val="NormalWeb"/>
        <w:spacing w:before="0" w:beforeAutospacing="0" w:after="0" w:afterAutospacing="0"/>
        <w:rPr>
          <w:rFonts w:ascii="Arial" w:hAnsi="Arial" w:cs="Arial"/>
          <w:sz w:val="22"/>
          <w:szCs w:val="22"/>
        </w:rPr>
      </w:pPr>
      <w:r w:rsidRPr="00FA3A12">
        <w:rPr>
          <w:rFonts w:ascii="Arial" w:hAnsi="Arial" w:cs="Arial"/>
          <w:sz w:val="22"/>
          <w:szCs w:val="22"/>
        </w:rPr>
        <w:t>If we are unable to vaccinate your child at school you will receive an email with a link to our online clinic booking site where you can book an immunisation appointment.</w:t>
      </w:r>
      <w:bookmarkStart w:id="2" w:name="_Hlk90459561"/>
    </w:p>
    <w:bookmarkEnd w:id="2"/>
    <w:p w14:paraId="146123EB" w14:textId="77777777" w:rsidR="0098333D" w:rsidRPr="00FA3A12" w:rsidRDefault="0098333D" w:rsidP="000037C5">
      <w:pPr>
        <w:rPr>
          <w:rFonts w:eastAsia="Calibri"/>
        </w:rPr>
      </w:pPr>
    </w:p>
    <w:p w14:paraId="3A029F76" w14:textId="288F828E" w:rsidR="002C246C" w:rsidRDefault="003B59CA" w:rsidP="00FA3A12">
      <w:r>
        <w:t xml:space="preserve">Health </w:t>
      </w:r>
      <w:proofErr w:type="gramStart"/>
      <w:r>
        <w:t>For</w:t>
      </w:r>
      <w:proofErr w:type="gramEnd"/>
      <w:r>
        <w:t xml:space="preserve"> Kids</w:t>
      </w:r>
      <w:r w:rsidR="00565FD1">
        <w:t xml:space="preserve"> have produced a short</w:t>
      </w:r>
      <w:r w:rsidR="00FA3A12">
        <w:t xml:space="preserve"> animation</w:t>
      </w:r>
      <w:r w:rsidR="00565FD1">
        <w:t xml:space="preserve"> for </w:t>
      </w:r>
      <w:r w:rsidR="00FA3A12">
        <w:t xml:space="preserve">you </w:t>
      </w:r>
      <w:r w:rsidR="00565FD1">
        <w:t xml:space="preserve">to </w:t>
      </w:r>
      <w:r w:rsidR="00FA3A12">
        <w:t>show your child</w:t>
      </w:r>
      <w:r w:rsidR="003F0005">
        <w:t xml:space="preserve">. Please visit </w:t>
      </w:r>
      <w:hyperlink r:id="rId18" w:history="1">
        <w:r w:rsidR="003F0005">
          <w:rPr>
            <w:rStyle w:val="Hyperlink"/>
          </w:rPr>
          <w:t>Stopping Flu | Staying Healthy | Health for Kids</w:t>
        </w:r>
      </w:hyperlink>
      <w:r w:rsidR="003F0005">
        <w:t xml:space="preserve"> </w:t>
      </w:r>
      <w:r>
        <w:rPr>
          <w:rStyle w:val="Hyperlink"/>
          <w:color w:val="auto"/>
          <w:u w:val="none"/>
        </w:rPr>
        <w:t xml:space="preserve">to watch the video </w:t>
      </w:r>
      <w:r w:rsidR="003F0005">
        <w:rPr>
          <w:rStyle w:val="Hyperlink"/>
          <w:color w:val="auto"/>
          <w:u w:val="none"/>
        </w:rPr>
        <w:t>and for more information for your child.</w:t>
      </w:r>
    </w:p>
    <w:p w14:paraId="68B77754" w14:textId="77777777" w:rsidR="000D0F0E" w:rsidRDefault="000D0F0E" w:rsidP="00925AB7">
      <w:pPr>
        <w:ind w:right="1078"/>
        <w:rPr>
          <w:b/>
          <w:color w:val="005EB8"/>
        </w:rPr>
      </w:pPr>
      <w:bookmarkStart w:id="3" w:name="_Hlk111542422"/>
    </w:p>
    <w:bookmarkEnd w:id="3"/>
    <w:p w14:paraId="17DE556E" w14:textId="674AA0F8" w:rsidR="00D05E43" w:rsidRPr="00D05E43" w:rsidRDefault="00D05E43" w:rsidP="00D05E43">
      <w:pPr>
        <w:ind w:right="1078"/>
        <w:rPr>
          <w:b/>
          <w:color w:val="005EB8"/>
        </w:rPr>
      </w:pPr>
      <w:r w:rsidRPr="00305BCB">
        <w:rPr>
          <w:b/>
          <w:color w:val="005EB8"/>
        </w:rPr>
        <w:t>How can we help you?</w:t>
      </w:r>
    </w:p>
    <w:p w14:paraId="47802651" w14:textId="77777777" w:rsidR="00D05E43" w:rsidRPr="00305BCB" w:rsidRDefault="00D05E43" w:rsidP="00D05E43">
      <w:pPr>
        <w:ind w:right="248"/>
      </w:pPr>
      <w:bookmarkStart w:id="4" w:name="_Hlk111827211"/>
      <w:r w:rsidRPr="00305BCB">
        <w:t xml:space="preserve">We can provide communication support or information in different formats. Please tell us </w:t>
      </w:r>
      <w:r>
        <w:t>if you need</w:t>
      </w:r>
      <w:r w:rsidRPr="00305BCB">
        <w:t>:</w:t>
      </w:r>
    </w:p>
    <w:p w14:paraId="1A4AC499" w14:textId="77777777" w:rsidR="00D05E43" w:rsidRPr="00305BCB" w:rsidRDefault="00D05E43" w:rsidP="00D05E43">
      <w:pPr>
        <w:ind w:right="1078"/>
      </w:pPr>
      <w:r w:rsidRPr="00305BCB">
        <w:t>· An interpreter, a British Sign Language (BSL) interpreter, or information in another language</w:t>
      </w:r>
    </w:p>
    <w:p w14:paraId="4164ECE3" w14:textId="77777777" w:rsidR="00D05E43" w:rsidRDefault="00D05E43" w:rsidP="00D05E43">
      <w:pPr>
        <w:ind w:right="1078"/>
      </w:pPr>
      <w:r w:rsidRPr="00305BCB">
        <w:t>· Information in large print, Braille, Easy Read (using pictures) or audio.</w:t>
      </w:r>
    </w:p>
    <w:bookmarkEnd w:id="4"/>
    <w:p w14:paraId="57E088FF" w14:textId="77777777" w:rsidR="00D05E43" w:rsidRPr="00763F9C" w:rsidRDefault="00D05E43" w:rsidP="00D05E43">
      <w:pPr>
        <w:ind w:right="1078"/>
      </w:pPr>
    </w:p>
    <w:p w14:paraId="5BF471E1" w14:textId="77777777" w:rsidR="00D05E43" w:rsidRPr="009E222F" w:rsidRDefault="00D05E43" w:rsidP="00D05E43">
      <w:pPr>
        <w:rPr>
          <w:bCs/>
        </w:rPr>
      </w:pPr>
      <w:r w:rsidRPr="009E222F">
        <w:rPr>
          <w:bCs/>
        </w:rPr>
        <w:t>If you would like to find out what happens to personal information held about you, please read the </w:t>
      </w:r>
      <w:hyperlink r:id="rId19" w:anchor="YourPersonalInformation" w:history="1">
        <w:r w:rsidRPr="009E222F">
          <w:rPr>
            <w:rStyle w:val="Hyperlink"/>
            <w:bCs/>
          </w:rPr>
          <w:t>your personal information</w:t>
        </w:r>
      </w:hyperlink>
      <w:r w:rsidRPr="009E222F">
        <w:rPr>
          <w:bCs/>
        </w:rPr>
        <w:t> section on our Legal page. You can also read our </w:t>
      </w:r>
      <w:hyperlink r:id="rId20" w:tgtFrame="_blank" w:history="1">
        <w:r w:rsidRPr="009E222F">
          <w:rPr>
            <w:rStyle w:val="Hyperlink"/>
            <w:bCs/>
          </w:rPr>
          <w:t>privacy policy</w:t>
        </w:r>
      </w:hyperlink>
      <w:r w:rsidRPr="009E222F">
        <w:rPr>
          <w:bCs/>
        </w:rPr>
        <w:t> for more information.</w:t>
      </w:r>
    </w:p>
    <w:p w14:paraId="4BC1BD5F" w14:textId="3665C5A5" w:rsidR="00D05E43" w:rsidRPr="00305BCB" w:rsidRDefault="00D05E43" w:rsidP="00D05E43">
      <w:pPr>
        <w:autoSpaceDE w:val="0"/>
        <w:autoSpaceDN w:val="0"/>
        <w:adjustRightInd w:val="0"/>
        <w:rPr>
          <w:rFonts w:eastAsia="Calibri"/>
        </w:rPr>
      </w:pPr>
    </w:p>
    <w:p w14:paraId="7380F64B" w14:textId="1329D02A" w:rsidR="000D7871" w:rsidRDefault="000D7871" w:rsidP="00D05E43">
      <w:pPr>
        <w:autoSpaceDE w:val="0"/>
        <w:autoSpaceDN w:val="0"/>
        <w:adjustRightInd w:val="0"/>
        <w:rPr>
          <w:rFonts w:eastAsia="Calibri"/>
        </w:rPr>
      </w:pPr>
    </w:p>
    <w:p w14:paraId="628AD048" w14:textId="58C009B4" w:rsidR="00D05E43" w:rsidRPr="00305BCB" w:rsidRDefault="00D05E43" w:rsidP="00D05E43">
      <w:pPr>
        <w:autoSpaceDE w:val="0"/>
        <w:autoSpaceDN w:val="0"/>
        <w:adjustRightInd w:val="0"/>
        <w:rPr>
          <w:rFonts w:eastAsia="Calibri"/>
        </w:rPr>
      </w:pPr>
      <w:r w:rsidRPr="00305BCB">
        <w:rPr>
          <w:rFonts w:eastAsia="Calibri"/>
        </w:rPr>
        <w:t>Kind regards</w:t>
      </w:r>
    </w:p>
    <w:p w14:paraId="02655425" w14:textId="275D90CC" w:rsidR="00D05E43" w:rsidRPr="00305BCB" w:rsidRDefault="00D05E43" w:rsidP="00D05E43">
      <w:pPr>
        <w:autoSpaceDE w:val="0"/>
        <w:autoSpaceDN w:val="0"/>
        <w:adjustRightInd w:val="0"/>
        <w:rPr>
          <w:rFonts w:eastAsia="Calibri"/>
        </w:rPr>
      </w:pPr>
    </w:p>
    <w:p w14:paraId="0459B7D5" w14:textId="61F6E71C" w:rsidR="00D05E43" w:rsidRPr="00305BCB" w:rsidRDefault="00D05E43" w:rsidP="00D05E43">
      <w:pPr>
        <w:spacing w:line="276" w:lineRule="auto"/>
        <w:ind w:right="169"/>
      </w:pPr>
      <w:r w:rsidRPr="00305BCB">
        <w:t>School Age Immunisation Service</w:t>
      </w:r>
    </w:p>
    <w:p w14:paraId="48D5F590" w14:textId="2C7B2BCE" w:rsidR="00D05E43" w:rsidRDefault="00D05E43" w:rsidP="00D05E43">
      <w:pPr>
        <w:autoSpaceDE w:val="0"/>
        <w:autoSpaceDN w:val="0"/>
        <w:adjustRightInd w:val="0"/>
        <w:jc w:val="both"/>
      </w:pPr>
      <w:r w:rsidRPr="00305BCB">
        <w:t>Kent Community Health NHS Foundation Trust</w:t>
      </w:r>
    </w:p>
    <w:p w14:paraId="5A9387D4" w14:textId="4F0DC87F" w:rsidR="00D05E43" w:rsidRDefault="00D05E43" w:rsidP="00D05E43">
      <w:pPr>
        <w:autoSpaceDE w:val="0"/>
        <w:autoSpaceDN w:val="0"/>
        <w:adjustRightInd w:val="0"/>
        <w:jc w:val="both"/>
      </w:pPr>
    </w:p>
    <w:p w14:paraId="394EC02A" w14:textId="1D2E4E92" w:rsidR="000D7871" w:rsidRPr="00D05E43" w:rsidRDefault="000D7871" w:rsidP="00D05E43">
      <w:pPr>
        <w:autoSpaceDE w:val="0"/>
        <w:autoSpaceDN w:val="0"/>
        <w:adjustRightInd w:val="0"/>
        <w:jc w:val="both"/>
      </w:pPr>
    </w:p>
    <w:p w14:paraId="35143760" w14:textId="77777777" w:rsidR="00392EDC" w:rsidRPr="00FA3A12" w:rsidRDefault="00392EDC" w:rsidP="000037C5">
      <w:pPr>
        <w:rPr>
          <w:rFonts w:eastAsia="Calibri"/>
          <w:b/>
        </w:rPr>
      </w:pPr>
    </w:p>
    <w:p w14:paraId="639D3B15" w14:textId="77777777" w:rsidR="00CC4921" w:rsidRPr="00FA3A12" w:rsidRDefault="007F6BF3" w:rsidP="000037C5">
      <w:pPr>
        <w:rPr>
          <w:rFonts w:eastAsia="Calibri"/>
          <w:b/>
          <w:u w:val="single"/>
        </w:rPr>
      </w:pPr>
      <w:r w:rsidRPr="00FA3A12">
        <w:rPr>
          <w:rFonts w:eastAsia="Calibri"/>
          <w:b/>
          <w:u w:val="single"/>
        </w:rPr>
        <w:t xml:space="preserve">Please note: </w:t>
      </w:r>
    </w:p>
    <w:p w14:paraId="21F09356" w14:textId="77777777" w:rsidR="00CC4921" w:rsidRPr="00FA3A12" w:rsidRDefault="00CC4921" w:rsidP="000037C5">
      <w:pPr>
        <w:rPr>
          <w:rFonts w:eastAsia="Calibri"/>
          <w:b/>
        </w:rPr>
      </w:pPr>
    </w:p>
    <w:p w14:paraId="255103A4" w14:textId="382C2385" w:rsidR="004E2529" w:rsidRPr="00FA3A12" w:rsidRDefault="006F094C" w:rsidP="000037C5">
      <w:pPr>
        <w:pStyle w:val="ListParagraph"/>
        <w:numPr>
          <w:ilvl w:val="0"/>
          <w:numId w:val="7"/>
        </w:numPr>
        <w:ind w:left="0"/>
        <w:rPr>
          <w:rFonts w:eastAsia="Calibri"/>
        </w:rPr>
      </w:pPr>
      <w:r w:rsidRPr="00FA3A12">
        <w:rPr>
          <w:rFonts w:eastAsia="Calibri"/>
        </w:rPr>
        <w:t xml:space="preserve">If your child becomes wheezy, has a bad attack of asthma, or has started oral steroids for their asthma after you </w:t>
      </w:r>
      <w:r w:rsidR="0098333D" w:rsidRPr="00FA3A12">
        <w:rPr>
          <w:rFonts w:eastAsia="Calibri"/>
        </w:rPr>
        <w:t>submit the consent form</w:t>
      </w:r>
      <w:r w:rsidRPr="00FA3A12">
        <w:rPr>
          <w:rFonts w:eastAsia="Calibri"/>
        </w:rPr>
        <w:t xml:space="preserve">, </w:t>
      </w:r>
      <w:r w:rsidR="003D7232" w:rsidRPr="00FA3A12">
        <w:rPr>
          <w:rFonts w:eastAsia="Calibri"/>
        </w:rPr>
        <w:t>pleas</w:t>
      </w:r>
      <w:r w:rsidRPr="00FA3A12">
        <w:rPr>
          <w:rFonts w:eastAsia="Calibri"/>
        </w:rPr>
        <w:t xml:space="preserve">e </w:t>
      </w:r>
      <w:r w:rsidR="003D7232" w:rsidRPr="00FA3A12">
        <w:rPr>
          <w:rFonts w:eastAsia="Calibri"/>
        </w:rPr>
        <w:t xml:space="preserve">contact </w:t>
      </w:r>
      <w:r w:rsidR="00124608" w:rsidRPr="00FA3A12">
        <w:rPr>
          <w:rFonts w:eastAsia="Calibri"/>
        </w:rPr>
        <w:t>us</w:t>
      </w:r>
      <w:r w:rsidR="003D7232" w:rsidRPr="00FA3A12">
        <w:rPr>
          <w:rFonts w:eastAsia="Calibri"/>
        </w:rPr>
        <w:t xml:space="preserve"> on 0300 123 5205.</w:t>
      </w:r>
    </w:p>
    <w:p w14:paraId="3005634D" w14:textId="77777777" w:rsidR="00135CA2" w:rsidRPr="00FA3A12" w:rsidRDefault="00135CA2" w:rsidP="000037C5">
      <w:pPr>
        <w:rPr>
          <w:rFonts w:eastAsia="Calibri"/>
        </w:rPr>
      </w:pPr>
    </w:p>
    <w:p w14:paraId="59BF47B4" w14:textId="46D41F49" w:rsidR="00CC4921" w:rsidRPr="00FA3A12" w:rsidRDefault="00514279" w:rsidP="000037C5">
      <w:pPr>
        <w:pStyle w:val="ListParagraph"/>
        <w:numPr>
          <w:ilvl w:val="0"/>
          <w:numId w:val="7"/>
        </w:numPr>
        <w:ind w:left="0"/>
        <w:rPr>
          <w:bCs/>
        </w:rPr>
      </w:pPr>
      <w:r w:rsidRPr="00FA3A12">
        <w:rPr>
          <w:bCs/>
        </w:rPr>
        <w:t>The nasal flu vaccine contains a highly</w:t>
      </w:r>
      <w:r w:rsidR="000037C5" w:rsidRPr="00FA3A12">
        <w:rPr>
          <w:bCs/>
        </w:rPr>
        <w:t>-</w:t>
      </w:r>
      <w:r w:rsidRPr="00FA3A12">
        <w:rPr>
          <w:bCs/>
        </w:rPr>
        <w:t>processed form of gelatine derived from pigs (porcine gelatine). For those who may not accept the use of porcine gelatine in medical products, an alternative injectable vaccine is available this year</w:t>
      </w:r>
      <w:r w:rsidR="006C3EBD" w:rsidRPr="00FA3A12">
        <w:rPr>
          <w:bCs/>
        </w:rPr>
        <w:t xml:space="preserve">. </w:t>
      </w:r>
      <w:r w:rsidR="002675F7" w:rsidRPr="00FA3A12">
        <w:rPr>
          <w:bCs/>
        </w:rPr>
        <w:t xml:space="preserve">The consent form </w:t>
      </w:r>
      <w:r w:rsidR="00CE2DFB" w:rsidRPr="00FA3A12">
        <w:rPr>
          <w:bCs/>
        </w:rPr>
        <w:t xml:space="preserve">has an option to select the </w:t>
      </w:r>
      <w:r w:rsidR="006C3EBD" w:rsidRPr="00FA3A12">
        <w:rPr>
          <w:bCs/>
        </w:rPr>
        <w:t xml:space="preserve">injectable </w:t>
      </w:r>
      <w:r w:rsidR="00CE2DFB" w:rsidRPr="00FA3A12">
        <w:rPr>
          <w:bCs/>
        </w:rPr>
        <w:t xml:space="preserve">flu </w:t>
      </w:r>
      <w:r w:rsidR="006C3EBD" w:rsidRPr="00FA3A12">
        <w:rPr>
          <w:bCs/>
        </w:rPr>
        <w:t>vaccin</w:t>
      </w:r>
      <w:r w:rsidR="00CE2DFB" w:rsidRPr="00FA3A12">
        <w:rPr>
          <w:bCs/>
        </w:rPr>
        <w:t>e. Injectable vaccines are not given in primary school so a member of our team will contact you and book you</w:t>
      </w:r>
      <w:r w:rsidR="00F40747" w:rsidRPr="00FA3A12">
        <w:rPr>
          <w:bCs/>
        </w:rPr>
        <w:t>r child</w:t>
      </w:r>
      <w:r w:rsidR="00CE2DFB" w:rsidRPr="00FA3A12">
        <w:rPr>
          <w:bCs/>
        </w:rPr>
        <w:t xml:space="preserve"> into a convenient community clinic.</w:t>
      </w:r>
    </w:p>
    <w:p w14:paraId="1A2EB037" w14:textId="77777777" w:rsidR="00514279" w:rsidRPr="00FA3A12" w:rsidRDefault="00514279" w:rsidP="000037C5">
      <w:pPr>
        <w:rPr>
          <w:rFonts w:eastAsia="Calibri"/>
        </w:rPr>
      </w:pPr>
    </w:p>
    <w:p w14:paraId="0C2AF012" w14:textId="77777777" w:rsidR="00514279" w:rsidRPr="00FA3A12" w:rsidRDefault="00CC4921" w:rsidP="000037C5">
      <w:pPr>
        <w:pStyle w:val="ListParagraph"/>
        <w:numPr>
          <w:ilvl w:val="0"/>
          <w:numId w:val="7"/>
        </w:numPr>
        <w:ind w:left="0"/>
      </w:pPr>
      <w:r w:rsidRPr="00FA3A12">
        <w:t xml:space="preserve">If your child is in an </w:t>
      </w:r>
      <w:r w:rsidR="00EF5F42" w:rsidRPr="00FA3A12">
        <w:t>at-risk</w:t>
      </w:r>
      <w:r w:rsidRPr="00FA3A12">
        <w:t xml:space="preserve"> health group they may also receive an invite letter from the GP. If your child is vaccinated by the GP please inform us as soon as possible.</w:t>
      </w:r>
    </w:p>
    <w:p w14:paraId="65B7226C" w14:textId="77777777" w:rsidR="00514279" w:rsidRPr="00FA3A12" w:rsidRDefault="00514279" w:rsidP="000037C5"/>
    <w:p w14:paraId="3DB07F2C" w14:textId="77777777" w:rsidR="00F81496" w:rsidRPr="00FA3A12" w:rsidRDefault="00514279" w:rsidP="000037C5">
      <w:r w:rsidRPr="00FA3A12">
        <w:t xml:space="preserve">For further information see: </w:t>
      </w:r>
      <w:hyperlink r:id="rId21" w:history="1">
        <w:r w:rsidRPr="00FA3A12">
          <w:rPr>
            <w:rStyle w:val="Hyperlink"/>
          </w:rPr>
          <w:t>www.nhs.uk/chil</w:t>
        </w:r>
        <w:bookmarkStart w:id="5" w:name="_Hlt12365015"/>
        <w:bookmarkStart w:id="6" w:name="_Hlt12365016"/>
        <w:r w:rsidRPr="00FA3A12">
          <w:rPr>
            <w:rStyle w:val="Hyperlink"/>
          </w:rPr>
          <w:t>d</w:t>
        </w:r>
        <w:bookmarkEnd w:id="5"/>
        <w:bookmarkEnd w:id="6"/>
        <w:r w:rsidRPr="00FA3A12">
          <w:rPr>
            <w:rStyle w:val="Hyperlink"/>
          </w:rPr>
          <w:t>-flu</w:t>
        </w:r>
      </w:hyperlink>
    </w:p>
    <w:p w14:paraId="370B9114" w14:textId="77777777" w:rsidR="00F81496" w:rsidRPr="00FA3A12" w:rsidRDefault="00F81496" w:rsidP="000037C5">
      <w:pPr>
        <w:rPr>
          <w:bCs/>
          <w:i/>
        </w:rPr>
      </w:pPr>
    </w:p>
    <w:p w14:paraId="0371F0D3" w14:textId="77777777" w:rsidR="000D7871" w:rsidRPr="00763F9C" w:rsidRDefault="000D7871" w:rsidP="000D7871">
      <w:pPr>
        <w:autoSpaceDE w:val="0"/>
        <w:autoSpaceDN w:val="0"/>
        <w:adjustRightInd w:val="0"/>
        <w:jc w:val="both"/>
      </w:pPr>
      <w:bookmarkStart w:id="7" w:name="_Hlk111826861"/>
      <w:r w:rsidRPr="00305BCB">
        <w:rPr>
          <w:rFonts w:eastAsia="Calibri"/>
        </w:rPr>
        <w:t xml:space="preserve">If you have any questions, </w:t>
      </w:r>
      <w:r w:rsidRPr="00305BCB">
        <w:t xml:space="preserve">please </w:t>
      </w:r>
      <w:hyperlink r:id="rId22" w:history="1">
        <w:r w:rsidRPr="00305BCB">
          <w:rPr>
            <w:color w:val="0000FF"/>
            <w:u w:val="single"/>
          </w:rPr>
          <w:t>email us</w:t>
        </w:r>
      </w:hyperlink>
      <w:r w:rsidRPr="00305BCB">
        <w:t xml:space="preserve">, phone us on 0300 123 5205, text us on 07401320923 or </w:t>
      </w:r>
      <w:hyperlink r:id="rId23" w:history="1">
        <w:r w:rsidRPr="00305BCB">
          <w:rPr>
            <w:color w:val="0000FF"/>
            <w:u w:val="single"/>
          </w:rPr>
          <w:t>click here to Web chat</w:t>
        </w:r>
      </w:hyperlink>
      <w:r w:rsidRPr="00305BCB">
        <w:t xml:space="preserve"> </w:t>
      </w:r>
      <w:bookmarkEnd w:id="7"/>
    </w:p>
    <w:p w14:paraId="3A1FA383" w14:textId="6C93F6DA" w:rsidR="00CC4921" w:rsidRPr="00FA3A12" w:rsidRDefault="00CC4921" w:rsidP="000037C5"/>
    <w:sectPr w:rsidR="00CC4921" w:rsidRPr="00FA3A12" w:rsidSect="000D7871">
      <w:footerReference w:type="default" r:id="rId24"/>
      <w:headerReference w:type="first" r:id="rId25"/>
      <w:footerReference w:type="first" r:id="rId26"/>
      <w:pgSz w:w="11900" w:h="16840"/>
      <w:pgMar w:top="720" w:right="720" w:bottom="720" w:left="720" w:header="567" w:footer="107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049ED6" w14:textId="77777777" w:rsidR="00E17D4E" w:rsidRDefault="00E17D4E">
      <w:r>
        <w:separator/>
      </w:r>
    </w:p>
  </w:endnote>
  <w:endnote w:type="continuationSeparator" w:id="0">
    <w:p w14:paraId="692CFA5F" w14:textId="77777777" w:rsidR="00E17D4E" w:rsidRDefault="00E17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BEC5" w14:textId="77777777" w:rsidR="00E51193" w:rsidRPr="00E51193" w:rsidRDefault="00E51193" w:rsidP="00E51193">
    <w:pPr>
      <w:pStyle w:val="Footer"/>
      <w:jc w:val="right"/>
    </w:pPr>
    <w:r w:rsidRPr="00E51193">
      <w:t xml:space="preserve">Page </w:t>
    </w:r>
    <w:r w:rsidRPr="00E51193">
      <w:fldChar w:fldCharType="begin"/>
    </w:r>
    <w:r w:rsidRPr="00E51193">
      <w:instrText xml:space="preserve"> PAGE  \* Arabic  \* MERGEFORMAT </w:instrText>
    </w:r>
    <w:r w:rsidRPr="00E51193">
      <w:fldChar w:fldCharType="separate"/>
    </w:r>
    <w:r w:rsidR="005E4F84">
      <w:rPr>
        <w:noProof/>
      </w:rPr>
      <w:t>2</w:t>
    </w:r>
    <w:r w:rsidRPr="00E51193">
      <w:fldChar w:fldCharType="end"/>
    </w:r>
    <w:r w:rsidRPr="00E51193">
      <w:t xml:space="preserve"> of </w:t>
    </w:r>
    <w:fldSimple w:instr=" NUMPAGES  \* Arabic  \* MERGEFORMAT ">
      <w:r w:rsidR="005E4F84">
        <w:rPr>
          <w:noProof/>
        </w:rPr>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C9B07" w14:textId="1BCA0EE1" w:rsidR="00C979E6" w:rsidRPr="00E51193" w:rsidRDefault="000D7871" w:rsidP="003465E1">
    <w:pPr>
      <w:ind w:left="-709"/>
      <w:rPr>
        <w:sz w:val="20"/>
        <w:szCs w:val="18"/>
      </w:rPr>
    </w:pPr>
    <w:r>
      <w:rPr>
        <w:noProof/>
        <w:lang w:eastAsia="en-GB"/>
      </w:rPr>
      <w:drawing>
        <wp:anchor distT="0" distB="0" distL="114300" distR="114300" simplePos="0" relativeHeight="251661312" behindDoc="0" locked="0" layoutInCell="1" allowOverlap="1" wp14:anchorId="31A9839D" wp14:editId="2CFCD02C">
          <wp:simplePos x="0" y="0"/>
          <wp:positionH relativeFrom="page">
            <wp:posOffset>62179</wp:posOffset>
          </wp:positionH>
          <wp:positionV relativeFrom="paragraph">
            <wp:posOffset>146050</wp:posOffset>
          </wp:positionV>
          <wp:extent cx="7543800" cy="85979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HFT Word footer.jpg"/>
                  <pic:cNvPicPr/>
                </pic:nvPicPr>
                <pic:blipFill rotWithShape="1">
                  <a:blip r:embed="rId1" cstate="email">
                    <a:extLst>
                      <a:ext uri="{28A0092B-C50C-407E-A947-70E740481C1C}">
                        <a14:useLocalDpi xmlns:a14="http://schemas.microsoft.com/office/drawing/2010/main"/>
                      </a:ext>
                    </a:extLst>
                  </a:blip>
                  <a:srcRect t="16486"/>
                  <a:stretch/>
                </pic:blipFill>
                <pic:spPr bwMode="auto">
                  <a:xfrm>
                    <a:off x="0" y="0"/>
                    <a:ext cx="7543800" cy="85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0AEE">
      <w:rPr>
        <w:noProof/>
        <w:sz w:val="20"/>
        <w:szCs w:val="18"/>
        <w:lang w:eastAsia="en-GB"/>
      </w:rPr>
      <w:drawing>
        <wp:anchor distT="0" distB="0" distL="114300" distR="114300" simplePos="0" relativeHeight="251659264" behindDoc="0" locked="0" layoutInCell="1" allowOverlap="1" wp14:anchorId="40773910" wp14:editId="38D4E5F7">
          <wp:simplePos x="0" y="0"/>
          <wp:positionH relativeFrom="column">
            <wp:posOffset>-11430</wp:posOffset>
          </wp:positionH>
          <wp:positionV relativeFrom="paragraph">
            <wp:posOffset>9252585</wp:posOffset>
          </wp:positionV>
          <wp:extent cx="7571740" cy="1447165"/>
          <wp:effectExtent l="0" t="0" r="0" b="635"/>
          <wp:wrapNone/>
          <wp:docPr id="33" name="Picture 33" descr="KCHFT_Letter template FOOTER_NOV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HFT_Letter template FOOTER_NOV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1740" cy="14471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62103" w14:textId="77777777" w:rsidR="00E17D4E" w:rsidRDefault="00E17D4E">
      <w:r>
        <w:separator/>
      </w:r>
    </w:p>
  </w:footnote>
  <w:footnote w:type="continuationSeparator" w:id="0">
    <w:p w14:paraId="148AD489" w14:textId="77777777" w:rsidR="00E17D4E" w:rsidRDefault="00E17D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303A6" w14:textId="77777777" w:rsidR="007B5E63" w:rsidRPr="009160A1" w:rsidRDefault="00566C70" w:rsidP="00B242E2">
    <w:pPr>
      <w:pStyle w:val="Header"/>
      <w:jc w:val="right"/>
      <w:rPr>
        <w:noProof/>
        <w:lang w:val="en-US"/>
      </w:rPr>
    </w:pPr>
    <w:r>
      <w:rPr>
        <w:noProof/>
        <w:lang w:eastAsia="en-GB"/>
      </w:rPr>
      <w:drawing>
        <wp:anchor distT="0" distB="0" distL="114300" distR="114300" simplePos="0" relativeHeight="251658240" behindDoc="0" locked="0" layoutInCell="1" allowOverlap="1" wp14:anchorId="428DFAC0" wp14:editId="0EFC0669">
          <wp:simplePos x="0" y="0"/>
          <wp:positionH relativeFrom="column">
            <wp:posOffset>4950239</wp:posOffset>
          </wp:positionH>
          <wp:positionV relativeFrom="paragraph">
            <wp:posOffset>-457362</wp:posOffset>
          </wp:positionV>
          <wp:extent cx="1990828" cy="925032"/>
          <wp:effectExtent l="0" t="0" r="0" b="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ent Community Health NHS Foundation Trust RGB BLU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25855" cy="94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CFCC0C" w14:textId="77777777" w:rsidR="007B5E63" w:rsidRPr="009160A1" w:rsidRDefault="007B5E63" w:rsidP="00B242E2">
    <w:pPr>
      <w:pStyle w:val="Header"/>
      <w:jc w:val="right"/>
      <w:rPr>
        <w:noProof/>
        <w:lang w:val="en-US"/>
      </w:rPr>
    </w:pPr>
  </w:p>
  <w:p w14:paraId="1DD3D2E9" w14:textId="77777777" w:rsidR="007B5E63" w:rsidRPr="009160A1" w:rsidRDefault="007B5E63" w:rsidP="00B242E2">
    <w:pPr>
      <w:pStyle w:val="Header"/>
      <w:jc w:val="right"/>
      <w:rPr>
        <w:noProof/>
        <w:lang w:val="en-US"/>
      </w:rPr>
    </w:pPr>
  </w:p>
  <w:p w14:paraId="624EF382" w14:textId="77777777" w:rsidR="007B5E63" w:rsidRPr="00B47620" w:rsidRDefault="007B5E63" w:rsidP="00865E49">
    <w:pPr>
      <w:pStyle w:val="Header"/>
      <w:ind w:right="176"/>
      <w:jc w:val="right"/>
      <w:rPr>
        <w:noProof/>
        <w:sz w:val="12"/>
        <w:lang w:val="en-US"/>
      </w:rPr>
    </w:pPr>
  </w:p>
  <w:p w14:paraId="09E0AB48" w14:textId="77777777" w:rsidR="00862758" w:rsidRPr="009160A1" w:rsidRDefault="00862758" w:rsidP="00E51193">
    <w:pPr>
      <w:pStyle w:val="Header"/>
      <w:tabs>
        <w:tab w:val="left" w:pos="10051"/>
      </w:tabs>
      <w:ind w:right="176"/>
      <w:jc w:val="right"/>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51D1E"/>
    <w:multiLevelType w:val="hybridMultilevel"/>
    <w:tmpl w:val="7E446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1B2671"/>
    <w:multiLevelType w:val="hybridMultilevel"/>
    <w:tmpl w:val="5BE6F280"/>
    <w:lvl w:ilvl="0" w:tplc="FD0405CA">
      <w:numFmt w:val="bullet"/>
      <w:lvlText w:val="·"/>
      <w:lvlJc w:val="left"/>
      <w:pPr>
        <w:ind w:left="360" w:hanging="360"/>
      </w:pPr>
      <w:rPr>
        <w:rFonts w:ascii="Arial" w:eastAsia="Cambr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CC45B8A"/>
    <w:multiLevelType w:val="hybridMultilevel"/>
    <w:tmpl w:val="2BD4EC20"/>
    <w:lvl w:ilvl="0" w:tplc="F23A2D24">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A0D43"/>
    <w:multiLevelType w:val="hybridMultilevel"/>
    <w:tmpl w:val="0B9A6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CA19D8"/>
    <w:multiLevelType w:val="hybridMultilevel"/>
    <w:tmpl w:val="F6FEFBB6"/>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0C3FCC"/>
    <w:multiLevelType w:val="hybridMultilevel"/>
    <w:tmpl w:val="914C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52790C"/>
    <w:multiLevelType w:val="hybridMultilevel"/>
    <w:tmpl w:val="436CE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E95D02"/>
    <w:multiLevelType w:val="hybridMultilevel"/>
    <w:tmpl w:val="D396C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3F34E7"/>
    <w:multiLevelType w:val="hybridMultilevel"/>
    <w:tmpl w:val="689A6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D993077"/>
    <w:multiLevelType w:val="hybridMultilevel"/>
    <w:tmpl w:val="B5A4FE16"/>
    <w:lvl w:ilvl="0" w:tplc="B34A9794">
      <w:numFmt w:val="bullet"/>
      <w:lvlText w:val="•"/>
      <w:lvlJc w:val="left"/>
      <w:pPr>
        <w:ind w:left="1080" w:hanging="72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A30D96"/>
    <w:multiLevelType w:val="hybridMultilevel"/>
    <w:tmpl w:val="E5129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4"/>
  </w:num>
  <w:num w:numId="4">
    <w:abstractNumId w:val="7"/>
  </w:num>
  <w:num w:numId="5">
    <w:abstractNumId w:val="2"/>
  </w:num>
  <w:num w:numId="6">
    <w:abstractNumId w:val="10"/>
  </w:num>
  <w:num w:numId="7">
    <w:abstractNumId w:val="0"/>
  </w:num>
  <w:num w:numId="8">
    <w:abstractNumId w:val="8"/>
  </w:num>
  <w:num w:numId="9">
    <w:abstractNumId w:val="5"/>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959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92E"/>
    <w:rsid w:val="000010FB"/>
    <w:rsid w:val="000037C5"/>
    <w:rsid w:val="00013CCA"/>
    <w:rsid w:val="00024DD4"/>
    <w:rsid w:val="00035C58"/>
    <w:rsid w:val="000436F9"/>
    <w:rsid w:val="000471C1"/>
    <w:rsid w:val="000576B0"/>
    <w:rsid w:val="00057DD8"/>
    <w:rsid w:val="0006376D"/>
    <w:rsid w:val="00074194"/>
    <w:rsid w:val="00095148"/>
    <w:rsid w:val="000A0133"/>
    <w:rsid w:val="000A1B3B"/>
    <w:rsid w:val="000B4144"/>
    <w:rsid w:val="000D0F0E"/>
    <w:rsid w:val="000D7871"/>
    <w:rsid w:val="000F18FB"/>
    <w:rsid w:val="000F2607"/>
    <w:rsid w:val="000F6E12"/>
    <w:rsid w:val="001008B1"/>
    <w:rsid w:val="0010699F"/>
    <w:rsid w:val="00124608"/>
    <w:rsid w:val="001252C0"/>
    <w:rsid w:val="0013148E"/>
    <w:rsid w:val="00131FB6"/>
    <w:rsid w:val="001341AF"/>
    <w:rsid w:val="00135CA2"/>
    <w:rsid w:val="001374EC"/>
    <w:rsid w:val="00175D7A"/>
    <w:rsid w:val="0018611F"/>
    <w:rsid w:val="00194DEF"/>
    <w:rsid w:val="00195731"/>
    <w:rsid w:val="00196646"/>
    <w:rsid w:val="001A1F36"/>
    <w:rsid w:val="001A4D35"/>
    <w:rsid w:val="001C698D"/>
    <w:rsid w:val="001D7935"/>
    <w:rsid w:val="001E486F"/>
    <w:rsid w:val="001F3355"/>
    <w:rsid w:val="00202C07"/>
    <w:rsid w:val="00205F94"/>
    <w:rsid w:val="002067FE"/>
    <w:rsid w:val="0021021F"/>
    <w:rsid w:val="00220AEE"/>
    <w:rsid w:val="0022160B"/>
    <w:rsid w:val="00231252"/>
    <w:rsid w:val="002466F3"/>
    <w:rsid w:val="0026443D"/>
    <w:rsid w:val="002675F7"/>
    <w:rsid w:val="002919E8"/>
    <w:rsid w:val="00291AB6"/>
    <w:rsid w:val="002A0CAE"/>
    <w:rsid w:val="002A1602"/>
    <w:rsid w:val="002B558D"/>
    <w:rsid w:val="002B55E5"/>
    <w:rsid w:val="002C246C"/>
    <w:rsid w:val="002E080D"/>
    <w:rsid w:val="002E306E"/>
    <w:rsid w:val="002F4B2A"/>
    <w:rsid w:val="002F4EDD"/>
    <w:rsid w:val="0031219B"/>
    <w:rsid w:val="00315191"/>
    <w:rsid w:val="003277F7"/>
    <w:rsid w:val="003465E1"/>
    <w:rsid w:val="003505FA"/>
    <w:rsid w:val="00354DD0"/>
    <w:rsid w:val="003654EA"/>
    <w:rsid w:val="00377073"/>
    <w:rsid w:val="00392EDC"/>
    <w:rsid w:val="00397FF2"/>
    <w:rsid w:val="003A46B8"/>
    <w:rsid w:val="003B59CA"/>
    <w:rsid w:val="003D54A5"/>
    <w:rsid w:val="003D6488"/>
    <w:rsid w:val="003D7232"/>
    <w:rsid w:val="003E0402"/>
    <w:rsid w:val="003F0005"/>
    <w:rsid w:val="003F3074"/>
    <w:rsid w:val="003F39A2"/>
    <w:rsid w:val="003F780E"/>
    <w:rsid w:val="00405503"/>
    <w:rsid w:val="00410F24"/>
    <w:rsid w:val="00416E4E"/>
    <w:rsid w:val="0043152A"/>
    <w:rsid w:val="0043495B"/>
    <w:rsid w:val="0043763F"/>
    <w:rsid w:val="0044603F"/>
    <w:rsid w:val="0046174A"/>
    <w:rsid w:val="004631EC"/>
    <w:rsid w:val="00472BAE"/>
    <w:rsid w:val="00484FB7"/>
    <w:rsid w:val="00490588"/>
    <w:rsid w:val="004943EB"/>
    <w:rsid w:val="00496552"/>
    <w:rsid w:val="004B3F8B"/>
    <w:rsid w:val="004C0149"/>
    <w:rsid w:val="004D06C8"/>
    <w:rsid w:val="004E2529"/>
    <w:rsid w:val="004E71FA"/>
    <w:rsid w:val="00514279"/>
    <w:rsid w:val="00536140"/>
    <w:rsid w:val="00544870"/>
    <w:rsid w:val="0055478F"/>
    <w:rsid w:val="005616B5"/>
    <w:rsid w:val="00565FD1"/>
    <w:rsid w:val="00566A0F"/>
    <w:rsid w:val="00566C70"/>
    <w:rsid w:val="00567741"/>
    <w:rsid w:val="00571BAD"/>
    <w:rsid w:val="00571FC8"/>
    <w:rsid w:val="00577729"/>
    <w:rsid w:val="00583FDA"/>
    <w:rsid w:val="005879A1"/>
    <w:rsid w:val="005930A9"/>
    <w:rsid w:val="005A1ECD"/>
    <w:rsid w:val="005D03CC"/>
    <w:rsid w:val="005D3286"/>
    <w:rsid w:val="005D4AE1"/>
    <w:rsid w:val="005E1540"/>
    <w:rsid w:val="005E2A97"/>
    <w:rsid w:val="005E4F84"/>
    <w:rsid w:val="00600B3D"/>
    <w:rsid w:val="00604313"/>
    <w:rsid w:val="006120DF"/>
    <w:rsid w:val="00613FED"/>
    <w:rsid w:val="00615705"/>
    <w:rsid w:val="0061788A"/>
    <w:rsid w:val="00623ADB"/>
    <w:rsid w:val="00640809"/>
    <w:rsid w:val="006520AD"/>
    <w:rsid w:val="00661A89"/>
    <w:rsid w:val="006A3B21"/>
    <w:rsid w:val="006B56A0"/>
    <w:rsid w:val="006B6420"/>
    <w:rsid w:val="006B7050"/>
    <w:rsid w:val="006C3EBD"/>
    <w:rsid w:val="006C45F2"/>
    <w:rsid w:val="006D60C3"/>
    <w:rsid w:val="006E43BB"/>
    <w:rsid w:val="006F094C"/>
    <w:rsid w:val="006F1692"/>
    <w:rsid w:val="006F364D"/>
    <w:rsid w:val="0070253C"/>
    <w:rsid w:val="0070533D"/>
    <w:rsid w:val="00713D16"/>
    <w:rsid w:val="00716422"/>
    <w:rsid w:val="00724BBD"/>
    <w:rsid w:val="00727A42"/>
    <w:rsid w:val="00740D08"/>
    <w:rsid w:val="007416AD"/>
    <w:rsid w:val="007A2103"/>
    <w:rsid w:val="007B3E2A"/>
    <w:rsid w:val="007B5E63"/>
    <w:rsid w:val="007C6B94"/>
    <w:rsid w:val="007F36D2"/>
    <w:rsid w:val="007F6BF3"/>
    <w:rsid w:val="007F733E"/>
    <w:rsid w:val="007F7D8C"/>
    <w:rsid w:val="008071D9"/>
    <w:rsid w:val="0083048D"/>
    <w:rsid w:val="00843295"/>
    <w:rsid w:val="00856CA6"/>
    <w:rsid w:val="00862758"/>
    <w:rsid w:val="00865E49"/>
    <w:rsid w:val="008729F5"/>
    <w:rsid w:val="008A5682"/>
    <w:rsid w:val="008B125D"/>
    <w:rsid w:val="008C66A2"/>
    <w:rsid w:val="008C7108"/>
    <w:rsid w:val="008D15DB"/>
    <w:rsid w:val="008E5F7E"/>
    <w:rsid w:val="008F0E05"/>
    <w:rsid w:val="009011E3"/>
    <w:rsid w:val="00904799"/>
    <w:rsid w:val="00906F06"/>
    <w:rsid w:val="009160A1"/>
    <w:rsid w:val="00925AB7"/>
    <w:rsid w:val="00935966"/>
    <w:rsid w:val="00944F36"/>
    <w:rsid w:val="00946617"/>
    <w:rsid w:val="00956AC3"/>
    <w:rsid w:val="00957FC1"/>
    <w:rsid w:val="00962E1F"/>
    <w:rsid w:val="009652F7"/>
    <w:rsid w:val="009817B3"/>
    <w:rsid w:val="0098333D"/>
    <w:rsid w:val="00985325"/>
    <w:rsid w:val="00993460"/>
    <w:rsid w:val="009A2B8B"/>
    <w:rsid w:val="009A6C78"/>
    <w:rsid w:val="009B592E"/>
    <w:rsid w:val="009C5C21"/>
    <w:rsid w:val="009D1DA8"/>
    <w:rsid w:val="009D5600"/>
    <w:rsid w:val="009E108B"/>
    <w:rsid w:val="009E22AB"/>
    <w:rsid w:val="00A00187"/>
    <w:rsid w:val="00A03E5B"/>
    <w:rsid w:val="00A04B81"/>
    <w:rsid w:val="00A14A73"/>
    <w:rsid w:val="00A16C39"/>
    <w:rsid w:val="00A175B5"/>
    <w:rsid w:val="00A21936"/>
    <w:rsid w:val="00A41787"/>
    <w:rsid w:val="00A42872"/>
    <w:rsid w:val="00A477C1"/>
    <w:rsid w:val="00A47C35"/>
    <w:rsid w:val="00A50786"/>
    <w:rsid w:val="00A53621"/>
    <w:rsid w:val="00A65A0F"/>
    <w:rsid w:val="00A70E34"/>
    <w:rsid w:val="00A72415"/>
    <w:rsid w:val="00A86B0A"/>
    <w:rsid w:val="00A8713D"/>
    <w:rsid w:val="00A924BF"/>
    <w:rsid w:val="00A950BB"/>
    <w:rsid w:val="00AB187F"/>
    <w:rsid w:val="00AB5B65"/>
    <w:rsid w:val="00AC3065"/>
    <w:rsid w:val="00AE60F8"/>
    <w:rsid w:val="00AE6794"/>
    <w:rsid w:val="00AE77F6"/>
    <w:rsid w:val="00AF2EAE"/>
    <w:rsid w:val="00B10F7A"/>
    <w:rsid w:val="00B17EA4"/>
    <w:rsid w:val="00B242E2"/>
    <w:rsid w:val="00B267D3"/>
    <w:rsid w:val="00B36A33"/>
    <w:rsid w:val="00B47620"/>
    <w:rsid w:val="00B658F6"/>
    <w:rsid w:val="00B67A7D"/>
    <w:rsid w:val="00B71104"/>
    <w:rsid w:val="00B71C08"/>
    <w:rsid w:val="00B73FCC"/>
    <w:rsid w:val="00B81DB6"/>
    <w:rsid w:val="00B92A64"/>
    <w:rsid w:val="00BA296D"/>
    <w:rsid w:val="00BB766F"/>
    <w:rsid w:val="00BE2E37"/>
    <w:rsid w:val="00BF1AC7"/>
    <w:rsid w:val="00BF3513"/>
    <w:rsid w:val="00BF4882"/>
    <w:rsid w:val="00C13F7C"/>
    <w:rsid w:val="00C20032"/>
    <w:rsid w:val="00C21303"/>
    <w:rsid w:val="00C25596"/>
    <w:rsid w:val="00C267F7"/>
    <w:rsid w:val="00C33B13"/>
    <w:rsid w:val="00C35813"/>
    <w:rsid w:val="00C44C1C"/>
    <w:rsid w:val="00C51E5B"/>
    <w:rsid w:val="00C52EE2"/>
    <w:rsid w:val="00C7284D"/>
    <w:rsid w:val="00C842B8"/>
    <w:rsid w:val="00C96571"/>
    <w:rsid w:val="00C97744"/>
    <w:rsid w:val="00C979E6"/>
    <w:rsid w:val="00CB5966"/>
    <w:rsid w:val="00CC4921"/>
    <w:rsid w:val="00CD1839"/>
    <w:rsid w:val="00CE01B6"/>
    <w:rsid w:val="00CE2DFB"/>
    <w:rsid w:val="00CE73F6"/>
    <w:rsid w:val="00CF4D9C"/>
    <w:rsid w:val="00D05E43"/>
    <w:rsid w:val="00D11C39"/>
    <w:rsid w:val="00D12879"/>
    <w:rsid w:val="00D16B27"/>
    <w:rsid w:val="00D21FF3"/>
    <w:rsid w:val="00D4157C"/>
    <w:rsid w:val="00D415A1"/>
    <w:rsid w:val="00D46CE1"/>
    <w:rsid w:val="00D60963"/>
    <w:rsid w:val="00D61BF8"/>
    <w:rsid w:val="00D61C61"/>
    <w:rsid w:val="00D64534"/>
    <w:rsid w:val="00D75299"/>
    <w:rsid w:val="00D95CAA"/>
    <w:rsid w:val="00DB137A"/>
    <w:rsid w:val="00DB238A"/>
    <w:rsid w:val="00DB5005"/>
    <w:rsid w:val="00DB7689"/>
    <w:rsid w:val="00DD0B17"/>
    <w:rsid w:val="00DD6A7A"/>
    <w:rsid w:val="00DE1378"/>
    <w:rsid w:val="00DF5DE9"/>
    <w:rsid w:val="00E02DE4"/>
    <w:rsid w:val="00E06424"/>
    <w:rsid w:val="00E12CA0"/>
    <w:rsid w:val="00E13268"/>
    <w:rsid w:val="00E17D4E"/>
    <w:rsid w:val="00E459A6"/>
    <w:rsid w:val="00E51193"/>
    <w:rsid w:val="00E547E4"/>
    <w:rsid w:val="00E6084E"/>
    <w:rsid w:val="00E62BC9"/>
    <w:rsid w:val="00E67F18"/>
    <w:rsid w:val="00E70709"/>
    <w:rsid w:val="00E7221A"/>
    <w:rsid w:val="00E77633"/>
    <w:rsid w:val="00E817F6"/>
    <w:rsid w:val="00E83601"/>
    <w:rsid w:val="00EA437E"/>
    <w:rsid w:val="00EC0A93"/>
    <w:rsid w:val="00EC3D09"/>
    <w:rsid w:val="00ED0F7C"/>
    <w:rsid w:val="00ED6EAF"/>
    <w:rsid w:val="00EF5F42"/>
    <w:rsid w:val="00EF7F18"/>
    <w:rsid w:val="00F01B77"/>
    <w:rsid w:val="00F0548E"/>
    <w:rsid w:val="00F10547"/>
    <w:rsid w:val="00F13892"/>
    <w:rsid w:val="00F139D1"/>
    <w:rsid w:val="00F15C48"/>
    <w:rsid w:val="00F17A90"/>
    <w:rsid w:val="00F24AE1"/>
    <w:rsid w:val="00F27FB6"/>
    <w:rsid w:val="00F34E59"/>
    <w:rsid w:val="00F40747"/>
    <w:rsid w:val="00F4194F"/>
    <w:rsid w:val="00F41BD7"/>
    <w:rsid w:val="00F4681D"/>
    <w:rsid w:val="00F66A2A"/>
    <w:rsid w:val="00F76926"/>
    <w:rsid w:val="00F81496"/>
    <w:rsid w:val="00F924E9"/>
    <w:rsid w:val="00F944F5"/>
    <w:rsid w:val="00F957CA"/>
    <w:rsid w:val="00F96B61"/>
    <w:rsid w:val="00FA0358"/>
    <w:rsid w:val="00FA0932"/>
    <w:rsid w:val="00FA1414"/>
    <w:rsid w:val="00FA3A12"/>
    <w:rsid w:val="00FA4C54"/>
    <w:rsid w:val="00FB700A"/>
    <w:rsid w:val="00FD52A5"/>
    <w:rsid w:val="00FE6CE7"/>
    <w:rsid w:val="00FF16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5937"/>
    <o:shapelayout v:ext="edit">
      <o:idmap v:ext="edit" data="1"/>
    </o:shapelayout>
  </w:shapeDefaults>
  <w:decimalSymbol w:val="."/>
  <w:listSeparator w:val=","/>
  <w14:docId w14:val="3BD8ABAB"/>
  <w15:docId w15:val="{1C1F162D-29AD-4A42-949D-240A9EE84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A56"/>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7FB3"/>
    <w:pPr>
      <w:tabs>
        <w:tab w:val="center" w:pos="4320"/>
        <w:tab w:val="right" w:pos="8640"/>
      </w:tabs>
    </w:pPr>
  </w:style>
  <w:style w:type="character" w:customStyle="1" w:styleId="HeaderChar">
    <w:name w:val="Header Char"/>
    <w:link w:val="Header"/>
    <w:uiPriority w:val="99"/>
    <w:rsid w:val="009C7FB3"/>
    <w:rPr>
      <w:sz w:val="24"/>
      <w:lang w:val="en-GB"/>
    </w:rPr>
  </w:style>
  <w:style w:type="paragraph" w:styleId="Footer">
    <w:name w:val="footer"/>
    <w:basedOn w:val="Normal"/>
    <w:link w:val="FooterChar"/>
    <w:uiPriority w:val="99"/>
    <w:unhideWhenUsed/>
    <w:rsid w:val="009C7FB3"/>
    <w:pPr>
      <w:tabs>
        <w:tab w:val="center" w:pos="4320"/>
        <w:tab w:val="right" w:pos="8640"/>
      </w:tabs>
    </w:pPr>
  </w:style>
  <w:style w:type="character" w:customStyle="1" w:styleId="FooterChar">
    <w:name w:val="Footer Char"/>
    <w:link w:val="Footer"/>
    <w:uiPriority w:val="99"/>
    <w:rsid w:val="009C7FB3"/>
    <w:rPr>
      <w:sz w:val="24"/>
      <w:lang w:val="en-GB"/>
    </w:rPr>
  </w:style>
  <w:style w:type="paragraph" w:styleId="BalloonText">
    <w:name w:val="Balloon Text"/>
    <w:basedOn w:val="Normal"/>
    <w:semiHidden/>
    <w:rsid w:val="007B5E63"/>
    <w:rPr>
      <w:rFonts w:ascii="Tahoma" w:hAnsi="Tahoma" w:cs="Tahoma"/>
      <w:sz w:val="16"/>
      <w:szCs w:val="16"/>
    </w:rPr>
  </w:style>
  <w:style w:type="character" w:styleId="Hyperlink">
    <w:name w:val="Hyperlink"/>
    <w:uiPriority w:val="99"/>
    <w:unhideWhenUsed/>
    <w:rsid w:val="00FA0932"/>
    <w:rPr>
      <w:color w:val="0000FF"/>
      <w:u w:val="single"/>
    </w:rPr>
  </w:style>
  <w:style w:type="character" w:styleId="FollowedHyperlink">
    <w:name w:val="FollowedHyperlink"/>
    <w:basedOn w:val="DefaultParagraphFont"/>
    <w:uiPriority w:val="99"/>
    <w:semiHidden/>
    <w:unhideWhenUsed/>
    <w:rsid w:val="006120DF"/>
    <w:rPr>
      <w:color w:val="800080" w:themeColor="followedHyperlink"/>
      <w:u w:val="single"/>
    </w:rPr>
  </w:style>
  <w:style w:type="paragraph" w:styleId="NormalWeb">
    <w:name w:val="Normal (Web)"/>
    <w:basedOn w:val="Normal"/>
    <w:uiPriority w:val="99"/>
    <w:unhideWhenUsed/>
    <w:rsid w:val="00AE60F8"/>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415A1"/>
    <w:rPr>
      <w:color w:val="605E5C"/>
      <w:shd w:val="clear" w:color="auto" w:fill="E1DFDD"/>
    </w:rPr>
  </w:style>
  <w:style w:type="paragraph" w:styleId="ListParagraph">
    <w:name w:val="List Paragraph"/>
    <w:basedOn w:val="Normal"/>
    <w:uiPriority w:val="34"/>
    <w:qFormat/>
    <w:rsid w:val="00FA4C54"/>
    <w:pPr>
      <w:ind w:left="720"/>
      <w:contextualSpacing/>
    </w:pPr>
  </w:style>
  <w:style w:type="character" w:styleId="CommentReference">
    <w:name w:val="annotation reference"/>
    <w:basedOn w:val="DefaultParagraphFont"/>
    <w:uiPriority w:val="99"/>
    <w:semiHidden/>
    <w:unhideWhenUsed/>
    <w:rsid w:val="002B558D"/>
    <w:rPr>
      <w:sz w:val="16"/>
      <w:szCs w:val="16"/>
    </w:rPr>
  </w:style>
  <w:style w:type="paragraph" w:styleId="CommentText">
    <w:name w:val="annotation text"/>
    <w:basedOn w:val="Normal"/>
    <w:link w:val="CommentTextChar"/>
    <w:uiPriority w:val="99"/>
    <w:semiHidden/>
    <w:unhideWhenUsed/>
    <w:rsid w:val="002B558D"/>
    <w:rPr>
      <w:sz w:val="20"/>
      <w:szCs w:val="20"/>
    </w:rPr>
  </w:style>
  <w:style w:type="character" w:customStyle="1" w:styleId="CommentTextChar">
    <w:name w:val="Comment Text Char"/>
    <w:basedOn w:val="DefaultParagraphFont"/>
    <w:link w:val="CommentText"/>
    <w:uiPriority w:val="99"/>
    <w:semiHidden/>
    <w:rsid w:val="002B558D"/>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2B558D"/>
    <w:rPr>
      <w:b/>
      <w:bCs/>
    </w:rPr>
  </w:style>
  <w:style w:type="character" w:customStyle="1" w:styleId="CommentSubjectChar">
    <w:name w:val="Comment Subject Char"/>
    <w:basedOn w:val="CommentTextChar"/>
    <w:link w:val="CommentSubject"/>
    <w:uiPriority w:val="99"/>
    <w:semiHidden/>
    <w:rsid w:val="002B558D"/>
    <w:rPr>
      <w:rFonts w:ascii="Arial" w:hAnsi="Arial" w:cs="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924212">
      <w:bodyDiv w:val="1"/>
      <w:marLeft w:val="0"/>
      <w:marRight w:val="0"/>
      <w:marTop w:val="0"/>
      <w:marBottom w:val="0"/>
      <w:divBdr>
        <w:top w:val="none" w:sz="0" w:space="0" w:color="auto"/>
        <w:left w:val="none" w:sz="0" w:space="0" w:color="auto"/>
        <w:bottom w:val="none" w:sz="0" w:space="0" w:color="auto"/>
        <w:right w:val="none" w:sz="0" w:space="0" w:color="auto"/>
      </w:divBdr>
    </w:div>
    <w:div w:id="816385519">
      <w:bodyDiv w:val="1"/>
      <w:marLeft w:val="0"/>
      <w:marRight w:val="0"/>
      <w:marTop w:val="0"/>
      <w:marBottom w:val="0"/>
      <w:divBdr>
        <w:top w:val="none" w:sz="0" w:space="0" w:color="auto"/>
        <w:left w:val="none" w:sz="0" w:space="0" w:color="auto"/>
        <w:bottom w:val="none" w:sz="0" w:space="0" w:color="auto"/>
        <w:right w:val="none" w:sz="0" w:space="0" w:color="auto"/>
      </w:divBdr>
      <w:divsChild>
        <w:div w:id="1783958473">
          <w:marLeft w:val="0"/>
          <w:marRight w:val="0"/>
          <w:marTop w:val="0"/>
          <w:marBottom w:val="0"/>
          <w:divBdr>
            <w:top w:val="none" w:sz="0" w:space="0" w:color="auto"/>
            <w:left w:val="none" w:sz="0" w:space="0" w:color="auto"/>
            <w:bottom w:val="none" w:sz="0" w:space="0" w:color="auto"/>
            <w:right w:val="none" w:sz="0" w:space="0" w:color="auto"/>
          </w:divBdr>
          <w:divsChild>
            <w:div w:id="2054235318">
              <w:marLeft w:val="0"/>
              <w:marRight w:val="0"/>
              <w:marTop w:val="0"/>
              <w:marBottom w:val="0"/>
              <w:divBdr>
                <w:top w:val="none" w:sz="0" w:space="0" w:color="auto"/>
                <w:left w:val="none" w:sz="0" w:space="0" w:color="auto"/>
                <w:bottom w:val="none" w:sz="0" w:space="0" w:color="auto"/>
                <w:right w:val="none" w:sz="0" w:space="0" w:color="auto"/>
              </w:divBdr>
              <w:divsChild>
                <w:div w:id="335572896">
                  <w:marLeft w:val="0"/>
                  <w:marRight w:val="0"/>
                  <w:marTop w:val="0"/>
                  <w:marBottom w:val="0"/>
                  <w:divBdr>
                    <w:top w:val="none" w:sz="0" w:space="0" w:color="auto"/>
                    <w:left w:val="none" w:sz="0" w:space="0" w:color="auto"/>
                    <w:bottom w:val="none" w:sz="0" w:space="0" w:color="auto"/>
                    <w:right w:val="none" w:sz="0" w:space="0" w:color="auto"/>
                  </w:divBdr>
                  <w:divsChild>
                    <w:div w:id="1485273030">
                      <w:marLeft w:val="0"/>
                      <w:marRight w:val="0"/>
                      <w:marTop w:val="0"/>
                      <w:marBottom w:val="0"/>
                      <w:divBdr>
                        <w:top w:val="none" w:sz="0" w:space="0" w:color="auto"/>
                        <w:left w:val="none" w:sz="0" w:space="0" w:color="auto"/>
                        <w:bottom w:val="none" w:sz="0" w:space="0" w:color="auto"/>
                        <w:right w:val="none" w:sz="0" w:space="0" w:color="auto"/>
                      </w:divBdr>
                      <w:divsChild>
                        <w:div w:id="1318220617">
                          <w:marLeft w:val="0"/>
                          <w:marRight w:val="0"/>
                          <w:marTop w:val="0"/>
                          <w:marBottom w:val="0"/>
                          <w:divBdr>
                            <w:top w:val="none" w:sz="0" w:space="0" w:color="auto"/>
                            <w:left w:val="none" w:sz="0" w:space="0" w:color="auto"/>
                            <w:bottom w:val="none" w:sz="0" w:space="0" w:color="auto"/>
                            <w:right w:val="none" w:sz="0" w:space="0" w:color="auto"/>
                          </w:divBdr>
                          <w:divsChild>
                            <w:div w:id="1767995272">
                              <w:marLeft w:val="0"/>
                              <w:marRight w:val="0"/>
                              <w:marTop w:val="0"/>
                              <w:marBottom w:val="0"/>
                              <w:divBdr>
                                <w:top w:val="none" w:sz="0" w:space="0" w:color="auto"/>
                                <w:left w:val="single" w:sz="6" w:space="0" w:color="E5E3E3"/>
                                <w:bottom w:val="none" w:sz="0" w:space="0" w:color="auto"/>
                                <w:right w:val="none" w:sz="0" w:space="0" w:color="auto"/>
                              </w:divBdr>
                              <w:divsChild>
                                <w:div w:id="529880546">
                                  <w:marLeft w:val="0"/>
                                  <w:marRight w:val="0"/>
                                  <w:marTop w:val="0"/>
                                  <w:marBottom w:val="0"/>
                                  <w:divBdr>
                                    <w:top w:val="none" w:sz="0" w:space="0" w:color="auto"/>
                                    <w:left w:val="none" w:sz="0" w:space="0" w:color="auto"/>
                                    <w:bottom w:val="none" w:sz="0" w:space="0" w:color="auto"/>
                                    <w:right w:val="none" w:sz="0" w:space="0" w:color="auto"/>
                                  </w:divBdr>
                                  <w:divsChild>
                                    <w:div w:id="1392583083">
                                      <w:marLeft w:val="0"/>
                                      <w:marRight w:val="0"/>
                                      <w:marTop w:val="0"/>
                                      <w:marBottom w:val="0"/>
                                      <w:divBdr>
                                        <w:top w:val="none" w:sz="0" w:space="0" w:color="auto"/>
                                        <w:left w:val="none" w:sz="0" w:space="0" w:color="auto"/>
                                        <w:bottom w:val="none" w:sz="0" w:space="0" w:color="auto"/>
                                        <w:right w:val="none" w:sz="0" w:space="0" w:color="auto"/>
                                      </w:divBdr>
                                      <w:divsChild>
                                        <w:div w:id="1332103355">
                                          <w:marLeft w:val="0"/>
                                          <w:marRight w:val="0"/>
                                          <w:marTop w:val="0"/>
                                          <w:marBottom w:val="0"/>
                                          <w:divBdr>
                                            <w:top w:val="none" w:sz="0" w:space="0" w:color="auto"/>
                                            <w:left w:val="none" w:sz="0" w:space="0" w:color="auto"/>
                                            <w:bottom w:val="none" w:sz="0" w:space="0" w:color="auto"/>
                                            <w:right w:val="none" w:sz="0" w:space="0" w:color="auto"/>
                                          </w:divBdr>
                                          <w:divsChild>
                                            <w:div w:id="659312798">
                                              <w:marLeft w:val="0"/>
                                              <w:marRight w:val="0"/>
                                              <w:marTop w:val="0"/>
                                              <w:marBottom w:val="0"/>
                                              <w:divBdr>
                                                <w:top w:val="none" w:sz="0" w:space="0" w:color="auto"/>
                                                <w:left w:val="none" w:sz="0" w:space="0" w:color="auto"/>
                                                <w:bottom w:val="none" w:sz="0" w:space="0" w:color="auto"/>
                                                <w:right w:val="none" w:sz="0" w:space="0" w:color="auto"/>
                                              </w:divBdr>
                                              <w:divsChild>
                                                <w:div w:id="1950042822">
                                                  <w:marLeft w:val="0"/>
                                                  <w:marRight w:val="0"/>
                                                  <w:marTop w:val="0"/>
                                                  <w:marBottom w:val="0"/>
                                                  <w:divBdr>
                                                    <w:top w:val="none" w:sz="0" w:space="0" w:color="auto"/>
                                                    <w:left w:val="none" w:sz="0" w:space="0" w:color="auto"/>
                                                    <w:bottom w:val="none" w:sz="0" w:space="0" w:color="auto"/>
                                                    <w:right w:val="none" w:sz="0" w:space="0" w:color="auto"/>
                                                  </w:divBdr>
                                                  <w:divsChild>
                                                    <w:div w:id="300237194">
                                                      <w:marLeft w:val="0"/>
                                                      <w:marRight w:val="0"/>
                                                      <w:marTop w:val="0"/>
                                                      <w:marBottom w:val="0"/>
                                                      <w:divBdr>
                                                        <w:top w:val="none" w:sz="0" w:space="0" w:color="auto"/>
                                                        <w:left w:val="none" w:sz="0" w:space="0" w:color="auto"/>
                                                        <w:bottom w:val="none" w:sz="0" w:space="0" w:color="auto"/>
                                                        <w:right w:val="none" w:sz="0" w:space="0" w:color="auto"/>
                                                      </w:divBdr>
                                                      <w:divsChild>
                                                        <w:div w:id="949505190">
                                                          <w:marLeft w:val="480"/>
                                                          <w:marRight w:val="0"/>
                                                          <w:marTop w:val="0"/>
                                                          <w:marBottom w:val="0"/>
                                                          <w:divBdr>
                                                            <w:top w:val="none" w:sz="0" w:space="0" w:color="auto"/>
                                                            <w:left w:val="none" w:sz="0" w:space="0" w:color="auto"/>
                                                            <w:bottom w:val="none" w:sz="0" w:space="0" w:color="auto"/>
                                                            <w:right w:val="none" w:sz="0" w:space="0" w:color="auto"/>
                                                          </w:divBdr>
                                                          <w:divsChild>
                                                            <w:div w:id="896168896">
                                                              <w:marLeft w:val="0"/>
                                                              <w:marRight w:val="0"/>
                                                              <w:marTop w:val="0"/>
                                                              <w:marBottom w:val="0"/>
                                                              <w:divBdr>
                                                                <w:top w:val="none" w:sz="0" w:space="0" w:color="auto"/>
                                                                <w:left w:val="none" w:sz="0" w:space="0" w:color="auto"/>
                                                                <w:bottom w:val="none" w:sz="0" w:space="0" w:color="auto"/>
                                                                <w:right w:val="none" w:sz="0" w:space="0" w:color="auto"/>
                                                              </w:divBdr>
                                                              <w:divsChild>
                                                                <w:div w:id="409041523">
                                                                  <w:marLeft w:val="0"/>
                                                                  <w:marRight w:val="0"/>
                                                                  <w:marTop w:val="0"/>
                                                                  <w:marBottom w:val="0"/>
                                                                  <w:divBdr>
                                                                    <w:top w:val="none" w:sz="0" w:space="0" w:color="auto"/>
                                                                    <w:left w:val="none" w:sz="0" w:space="0" w:color="auto"/>
                                                                    <w:bottom w:val="none" w:sz="0" w:space="0" w:color="auto"/>
                                                                    <w:right w:val="none" w:sz="0" w:space="0" w:color="auto"/>
                                                                  </w:divBdr>
                                                                  <w:divsChild>
                                                                    <w:div w:id="1172794423">
                                                                      <w:marLeft w:val="0"/>
                                                                      <w:marRight w:val="0"/>
                                                                      <w:marTop w:val="0"/>
                                                                      <w:marBottom w:val="0"/>
                                                                      <w:divBdr>
                                                                        <w:top w:val="none" w:sz="0" w:space="0" w:color="auto"/>
                                                                        <w:left w:val="none" w:sz="0" w:space="0" w:color="auto"/>
                                                                        <w:bottom w:val="none" w:sz="0" w:space="0" w:color="auto"/>
                                                                        <w:right w:val="none" w:sz="0" w:space="0" w:color="auto"/>
                                                                      </w:divBdr>
                                                                      <w:divsChild>
                                                                        <w:div w:id="2064673241">
                                                                          <w:marLeft w:val="0"/>
                                                                          <w:marRight w:val="0"/>
                                                                          <w:marTop w:val="0"/>
                                                                          <w:marBottom w:val="0"/>
                                                                          <w:divBdr>
                                                                            <w:top w:val="none" w:sz="0" w:space="0" w:color="auto"/>
                                                                            <w:left w:val="none" w:sz="0" w:space="0" w:color="auto"/>
                                                                            <w:bottom w:val="none" w:sz="0" w:space="0" w:color="auto"/>
                                                                            <w:right w:val="none" w:sz="0" w:space="0" w:color="auto"/>
                                                                          </w:divBdr>
                                                                          <w:divsChild>
                                                                            <w:div w:id="684092440">
                                                                              <w:marLeft w:val="0"/>
                                                                              <w:marRight w:val="0"/>
                                                                              <w:marTop w:val="0"/>
                                                                              <w:marBottom w:val="0"/>
                                                                              <w:divBdr>
                                                                                <w:top w:val="none" w:sz="0" w:space="0" w:color="auto"/>
                                                                                <w:left w:val="none" w:sz="0" w:space="0" w:color="auto"/>
                                                                                <w:bottom w:val="none" w:sz="0" w:space="0" w:color="auto"/>
                                                                                <w:right w:val="none" w:sz="0" w:space="0" w:color="auto"/>
                                                                              </w:divBdr>
                                                                              <w:divsChild>
                                                                                <w:div w:id="1110852874">
                                                                                  <w:marLeft w:val="0"/>
                                                                                  <w:marRight w:val="0"/>
                                                                                  <w:marTop w:val="0"/>
                                                                                  <w:marBottom w:val="0"/>
                                                                                  <w:divBdr>
                                                                                    <w:top w:val="none" w:sz="0" w:space="0" w:color="auto"/>
                                                                                    <w:left w:val="none" w:sz="0" w:space="0" w:color="auto"/>
                                                                                    <w:bottom w:val="single" w:sz="6" w:space="23" w:color="auto"/>
                                                                                    <w:right w:val="none" w:sz="0" w:space="0" w:color="auto"/>
                                                                                  </w:divBdr>
                                                                                  <w:divsChild>
                                                                                    <w:div w:id="88702670">
                                                                                      <w:marLeft w:val="0"/>
                                                                                      <w:marRight w:val="0"/>
                                                                                      <w:marTop w:val="0"/>
                                                                                      <w:marBottom w:val="0"/>
                                                                                      <w:divBdr>
                                                                                        <w:top w:val="none" w:sz="0" w:space="0" w:color="auto"/>
                                                                                        <w:left w:val="none" w:sz="0" w:space="0" w:color="auto"/>
                                                                                        <w:bottom w:val="none" w:sz="0" w:space="0" w:color="auto"/>
                                                                                        <w:right w:val="none" w:sz="0" w:space="0" w:color="auto"/>
                                                                                      </w:divBdr>
                                                                                      <w:divsChild>
                                                                                        <w:div w:id="1043021682">
                                                                                          <w:marLeft w:val="0"/>
                                                                                          <w:marRight w:val="0"/>
                                                                                          <w:marTop w:val="0"/>
                                                                                          <w:marBottom w:val="0"/>
                                                                                          <w:divBdr>
                                                                                            <w:top w:val="none" w:sz="0" w:space="0" w:color="auto"/>
                                                                                            <w:left w:val="none" w:sz="0" w:space="0" w:color="auto"/>
                                                                                            <w:bottom w:val="none" w:sz="0" w:space="0" w:color="auto"/>
                                                                                            <w:right w:val="none" w:sz="0" w:space="0" w:color="auto"/>
                                                                                          </w:divBdr>
                                                                                          <w:divsChild>
                                                                                            <w:div w:id="1736468959">
                                                                                              <w:marLeft w:val="0"/>
                                                                                              <w:marRight w:val="0"/>
                                                                                              <w:marTop w:val="0"/>
                                                                                              <w:marBottom w:val="0"/>
                                                                                              <w:divBdr>
                                                                                                <w:top w:val="none" w:sz="0" w:space="0" w:color="auto"/>
                                                                                                <w:left w:val="none" w:sz="0" w:space="0" w:color="auto"/>
                                                                                                <w:bottom w:val="none" w:sz="0" w:space="0" w:color="auto"/>
                                                                                                <w:right w:val="none" w:sz="0" w:space="0" w:color="auto"/>
                                                                                              </w:divBdr>
                                                                                              <w:divsChild>
                                                                                                <w:div w:id="1723408142">
                                                                                                  <w:marLeft w:val="0"/>
                                                                                                  <w:marRight w:val="0"/>
                                                                                                  <w:marTop w:val="0"/>
                                                                                                  <w:marBottom w:val="0"/>
                                                                                                  <w:divBdr>
                                                                                                    <w:top w:val="none" w:sz="0" w:space="0" w:color="auto"/>
                                                                                                    <w:left w:val="none" w:sz="0" w:space="0" w:color="auto"/>
                                                                                                    <w:bottom w:val="none" w:sz="0" w:space="0" w:color="auto"/>
                                                                                                    <w:right w:val="none" w:sz="0" w:space="0" w:color="auto"/>
                                                                                                  </w:divBdr>
                                                                                                  <w:divsChild>
                                                                                                    <w:div w:id="1516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269909">
      <w:bodyDiv w:val="1"/>
      <w:marLeft w:val="0"/>
      <w:marRight w:val="0"/>
      <w:marTop w:val="0"/>
      <w:marBottom w:val="0"/>
      <w:divBdr>
        <w:top w:val="none" w:sz="0" w:space="0" w:color="auto"/>
        <w:left w:val="none" w:sz="0" w:space="0" w:color="auto"/>
        <w:bottom w:val="none" w:sz="0" w:space="0" w:color="auto"/>
        <w:right w:val="none" w:sz="0" w:space="0" w:color="auto"/>
      </w:divBdr>
    </w:div>
    <w:div w:id="1099836869">
      <w:bodyDiv w:val="1"/>
      <w:marLeft w:val="0"/>
      <w:marRight w:val="0"/>
      <w:marTop w:val="0"/>
      <w:marBottom w:val="0"/>
      <w:divBdr>
        <w:top w:val="none" w:sz="0" w:space="0" w:color="auto"/>
        <w:left w:val="none" w:sz="0" w:space="0" w:color="auto"/>
        <w:bottom w:val="none" w:sz="0" w:space="0" w:color="auto"/>
        <w:right w:val="none" w:sz="0" w:space="0" w:color="auto"/>
      </w:divBdr>
    </w:div>
    <w:div w:id="1463576101">
      <w:bodyDiv w:val="1"/>
      <w:marLeft w:val="0"/>
      <w:marRight w:val="0"/>
      <w:marTop w:val="0"/>
      <w:marBottom w:val="0"/>
      <w:divBdr>
        <w:top w:val="none" w:sz="0" w:space="0" w:color="auto"/>
        <w:left w:val="none" w:sz="0" w:space="0" w:color="auto"/>
        <w:bottom w:val="none" w:sz="0" w:space="0" w:color="auto"/>
        <w:right w:val="none" w:sz="0" w:space="0" w:color="auto"/>
      </w:divBdr>
    </w:div>
    <w:div w:id="1946887315">
      <w:bodyDiv w:val="1"/>
      <w:marLeft w:val="0"/>
      <w:marRight w:val="0"/>
      <w:marTop w:val="0"/>
      <w:marBottom w:val="0"/>
      <w:divBdr>
        <w:top w:val="none" w:sz="0" w:space="0" w:color="auto"/>
        <w:left w:val="none" w:sz="0" w:space="0" w:color="auto"/>
        <w:bottom w:val="none" w:sz="0" w:space="0" w:color="auto"/>
        <w:right w:val="none" w:sz="0" w:space="0" w:color="auto"/>
      </w:divBdr>
      <w:divsChild>
        <w:div w:id="1441955355">
          <w:marLeft w:val="0"/>
          <w:marRight w:val="0"/>
          <w:marTop w:val="0"/>
          <w:marBottom w:val="0"/>
          <w:divBdr>
            <w:top w:val="none" w:sz="0" w:space="0" w:color="auto"/>
            <w:left w:val="none" w:sz="0" w:space="0" w:color="auto"/>
            <w:bottom w:val="none" w:sz="0" w:space="0" w:color="auto"/>
            <w:right w:val="none" w:sz="0" w:space="0" w:color="auto"/>
          </w:divBdr>
          <w:divsChild>
            <w:div w:id="1380744430">
              <w:marLeft w:val="0"/>
              <w:marRight w:val="0"/>
              <w:marTop w:val="0"/>
              <w:marBottom w:val="0"/>
              <w:divBdr>
                <w:top w:val="none" w:sz="0" w:space="0" w:color="auto"/>
                <w:left w:val="none" w:sz="0" w:space="0" w:color="auto"/>
                <w:bottom w:val="none" w:sz="0" w:space="0" w:color="auto"/>
                <w:right w:val="none" w:sz="0" w:space="0" w:color="auto"/>
              </w:divBdr>
              <w:divsChild>
                <w:div w:id="615403865">
                  <w:marLeft w:val="0"/>
                  <w:marRight w:val="0"/>
                  <w:marTop w:val="0"/>
                  <w:marBottom w:val="0"/>
                  <w:divBdr>
                    <w:top w:val="none" w:sz="0" w:space="0" w:color="auto"/>
                    <w:left w:val="none" w:sz="0" w:space="0" w:color="auto"/>
                    <w:bottom w:val="none" w:sz="0" w:space="0" w:color="auto"/>
                    <w:right w:val="none" w:sz="0" w:space="0" w:color="auto"/>
                  </w:divBdr>
                  <w:divsChild>
                    <w:div w:id="891312842">
                      <w:marLeft w:val="0"/>
                      <w:marRight w:val="0"/>
                      <w:marTop w:val="0"/>
                      <w:marBottom w:val="0"/>
                      <w:divBdr>
                        <w:top w:val="none" w:sz="0" w:space="0" w:color="auto"/>
                        <w:left w:val="none" w:sz="0" w:space="0" w:color="auto"/>
                        <w:bottom w:val="none" w:sz="0" w:space="0" w:color="auto"/>
                        <w:right w:val="none" w:sz="0" w:space="0" w:color="auto"/>
                      </w:divBdr>
                      <w:divsChild>
                        <w:div w:id="203952524">
                          <w:marLeft w:val="0"/>
                          <w:marRight w:val="0"/>
                          <w:marTop w:val="0"/>
                          <w:marBottom w:val="0"/>
                          <w:divBdr>
                            <w:top w:val="none" w:sz="0" w:space="0" w:color="auto"/>
                            <w:left w:val="none" w:sz="0" w:space="0" w:color="auto"/>
                            <w:bottom w:val="none" w:sz="0" w:space="0" w:color="auto"/>
                            <w:right w:val="none" w:sz="0" w:space="0" w:color="auto"/>
                          </w:divBdr>
                          <w:divsChild>
                            <w:div w:id="1666320705">
                              <w:marLeft w:val="0"/>
                              <w:marRight w:val="0"/>
                              <w:marTop w:val="0"/>
                              <w:marBottom w:val="0"/>
                              <w:divBdr>
                                <w:top w:val="none" w:sz="0" w:space="0" w:color="auto"/>
                                <w:left w:val="single" w:sz="6" w:space="0" w:color="E5E3E3"/>
                                <w:bottom w:val="none" w:sz="0" w:space="0" w:color="auto"/>
                                <w:right w:val="none" w:sz="0" w:space="0" w:color="auto"/>
                              </w:divBdr>
                              <w:divsChild>
                                <w:div w:id="273946551">
                                  <w:marLeft w:val="0"/>
                                  <w:marRight w:val="0"/>
                                  <w:marTop w:val="0"/>
                                  <w:marBottom w:val="0"/>
                                  <w:divBdr>
                                    <w:top w:val="none" w:sz="0" w:space="0" w:color="auto"/>
                                    <w:left w:val="none" w:sz="0" w:space="0" w:color="auto"/>
                                    <w:bottom w:val="none" w:sz="0" w:space="0" w:color="auto"/>
                                    <w:right w:val="none" w:sz="0" w:space="0" w:color="auto"/>
                                  </w:divBdr>
                                  <w:divsChild>
                                    <w:div w:id="511070070">
                                      <w:marLeft w:val="0"/>
                                      <w:marRight w:val="0"/>
                                      <w:marTop w:val="0"/>
                                      <w:marBottom w:val="0"/>
                                      <w:divBdr>
                                        <w:top w:val="none" w:sz="0" w:space="0" w:color="auto"/>
                                        <w:left w:val="none" w:sz="0" w:space="0" w:color="auto"/>
                                        <w:bottom w:val="none" w:sz="0" w:space="0" w:color="auto"/>
                                        <w:right w:val="none" w:sz="0" w:space="0" w:color="auto"/>
                                      </w:divBdr>
                                      <w:divsChild>
                                        <w:div w:id="677779889">
                                          <w:marLeft w:val="0"/>
                                          <w:marRight w:val="0"/>
                                          <w:marTop w:val="0"/>
                                          <w:marBottom w:val="0"/>
                                          <w:divBdr>
                                            <w:top w:val="none" w:sz="0" w:space="0" w:color="auto"/>
                                            <w:left w:val="none" w:sz="0" w:space="0" w:color="auto"/>
                                            <w:bottom w:val="none" w:sz="0" w:space="0" w:color="auto"/>
                                            <w:right w:val="none" w:sz="0" w:space="0" w:color="auto"/>
                                          </w:divBdr>
                                          <w:divsChild>
                                            <w:div w:id="1439831489">
                                              <w:marLeft w:val="0"/>
                                              <w:marRight w:val="0"/>
                                              <w:marTop w:val="0"/>
                                              <w:marBottom w:val="0"/>
                                              <w:divBdr>
                                                <w:top w:val="none" w:sz="0" w:space="0" w:color="auto"/>
                                                <w:left w:val="none" w:sz="0" w:space="0" w:color="auto"/>
                                                <w:bottom w:val="none" w:sz="0" w:space="0" w:color="auto"/>
                                                <w:right w:val="none" w:sz="0" w:space="0" w:color="auto"/>
                                              </w:divBdr>
                                              <w:divsChild>
                                                <w:div w:id="11693633">
                                                  <w:marLeft w:val="0"/>
                                                  <w:marRight w:val="0"/>
                                                  <w:marTop w:val="0"/>
                                                  <w:marBottom w:val="0"/>
                                                  <w:divBdr>
                                                    <w:top w:val="none" w:sz="0" w:space="0" w:color="auto"/>
                                                    <w:left w:val="none" w:sz="0" w:space="0" w:color="auto"/>
                                                    <w:bottom w:val="none" w:sz="0" w:space="0" w:color="auto"/>
                                                    <w:right w:val="none" w:sz="0" w:space="0" w:color="auto"/>
                                                  </w:divBdr>
                                                  <w:divsChild>
                                                    <w:div w:id="1166937993">
                                                      <w:marLeft w:val="0"/>
                                                      <w:marRight w:val="0"/>
                                                      <w:marTop w:val="0"/>
                                                      <w:marBottom w:val="0"/>
                                                      <w:divBdr>
                                                        <w:top w:val="none" w:sz="0" w:space="0" w:color="auto"/>
                                                        <w:left w:val="none" w:sz="0" w:space="0" w:color="auto"/>
                                                        <w:bottom w:val="none" w:sz="0" w:space="0" w:color="auto"/>
                                                        <w:right w:val="none" w:sz="0" w:space="0" w:color="auto"/>
                                                      </w:divBdr>
                                                      <w:divsChild>
                                                        <w:div w:id="1958247381">
                                                          <w:marLeft w:val="480"/>
                                                          <w:marRight w:val="0"/>
                                                          <w:marTop w:val="0"/>
                                                          <w:marBottom w:val="0"/>
                                                          <w:divBdr>
                                                            <w:top w:val="none" w:sz="0" w:space="0" w:color="auto"/>
                                                            <w:left w:val="none" w:sz="0" w:space="0" w:color="auto"/>
                                                            <w:bottom w:val="none" w:sz="0" w:space="0" w:color="auto"/>
                                                            <w:right w:val="none" w:sz="0" w:space="0" w:color="auto"/>
                                                          </w:divBdr>
                                                          <w:divsChild>
                                                            <w:div w:id="2118671383">
                                                              <w:marLeft w:val="0"/>
                                                              <w:marRight w:val="0"/>
                                                              <w:marTop w:val="0"/>
                                                              <w:marBottom w:val="0"/>
                                                              <w:divBdr>
                                                                <w:top w:val="none" w:sz="0" w:space="0" w:color="auto"/>
                                                                <w:left w:val="none" w:sz="0" w:space="0" w:color="auto"/>
                                                                <w:bottom w:val="none" w:sz="0" w:space="0" w:color="auto"/>
                                                                <w:right w:val="none" w:sz="0" w:space="0" w:color="auto"/>
                                                              </w:divBdr>
                                                              <w:divsChild>
                                                                <w:div w:id="1850171826">
                                                                  <w:marLeft w:val="0"/>
                                                                  <w:marRight w:val="0"/>
                                                                  <w:marTop w:val="0"/>
                                                                  <w:marBottom w:val="0"/>
                                                                  <w:divBdr>
                                                                    <w:top w:val="none" w:sz="0" w:space="0" w:color="auto"/>
                                                                    <w:left w:val="none" w:sz="0" w:space="0" w:color="auto"/>
                                                                    <w:bottom w:val="none" w:sz="0" w:space="0" w:color="auto"/>
                                                                    <w:right w:val="none" w:sz="0" w:space="0" w:color="auto"/>
                                                                  </w:divBdr>
                                                                  <w:divsChild>
                                                                    <w:div w:id="500393657">
                                                                      <w:marLeft w:val="0"/>
                                                                      <w:marRight w:val="0"/>
                                                                      <w:marTop w:val="0"/>
                                                                      <w:marBottom w:val="0"/>
                                                                      <w:divBdr>
                                                                        <w:top w:val="none" w:sz="0" w:space="0" w:color="auto"/>
                                                                        <w:left w:val="none" w:sz="0" w:space="0" w:color="auto"/>
                                                                        <w:bottom w:val="none" w:sz="0" w:space="0" w:color="auto"/>
                                                                        <w:right w:val="none" w:sz="0" w:space="0" w:color="auto"/>
                                                                      </w:divBdr>
                                                                      <w:divsChild>
                                                                        <w:div w:id="586155776">
                                                                          <w:marLeft w:val="0"/>
                                                                          <w:marRight w:val="0"/>
                                                                          <w:marTop w:val="0"/>
                                                                          <w:marBottom w:val="0"/>
                                                                          <w:divBdr>
                                                                            <w:top w:val="none" w:sz="0" w:space="0" w:color="auto"/>
                                                                            <w:left w:val="none" w:sz="0" w:space="0" w:color="auto"/>
                                                                            <w:bottom w:val="none" w:sz="0" w:space="0" w:color="auto"/>
                                                                            <w:right w:val="none" w:sz="0" w:space="0" w:color="auto"/>
                                                                          </w:divBdr>
                                                                          <w:divsChild>
                                                                            <w:div w:id="1404640916">
                                                                              <w:marLeft w:val="0"/>
                                                                              <w:marRight w:val="0"/>
                                                                              <w:marTop w:val="0"/>
                                                                              <w:marBottom w:val="0"/>
                                                                              <w:divBdr>
                                                                                <w:top w:val="none" w:sz="0" w:space="0" w:color="auto"/>
                                                                                <w:left w:val="none" w:sz="0" w:space="0" w:color="auto"/>
                                                                                <w:bottom w:val="none" w:sz="0" w:space="0" w:color="auto"/>
                                                                                <w:right w:val="none" w:sz="0" w:space="0" w:color="auto"/>
                                                                              </w:divBdr>
                                                                              <w:divsChild>
                                                                                <w:div w:id="111681036">
                                                                                  <w:marLeft w:val="0"/>
                                                                                  <w:marRight w:val="0"/>
                                                                                  <w:marTop w:val="0"/>
                                                                                  <w:marBottom w:val="0"/>
                                                                                  <w:divBdr>
                                                                                    <w:top w:val="none" w:sz="0" w:space="0" w:color="auto"/>
                                                                                    <w:left w:val="none" w:sz="0" w:space="0" w:color="auto"/>
                                                                                    <w:bottom w:val="single" w:sz="6" w:space="23" w:color="auto"/>
                                                                                    <w:right w:val="none" w:sz="0" w:space="0" w:color="auto"/>
                                                                                  </w:divBdr>
                                                                                  <w:divsChild>
                                                                                    <w:div w:id="1519731353">
                                                                                      <w:marLeft w:val="0"/>
                                                                                      <w:marRight w:val="0"/>
                                                                                      <w:marTop w:val="0"/>
                                                                                      <w:marBottom w:val="0"/>
                                                                                      <w:divBdr>
                                                                                        <w:top w:val="none" w:sz="0" w:space="0" w:color="auto"/>
                                                                                        <w:left w:val="none" w:sz="0" w:space="0" w:color="auto"/>
                                                                                        <w:bottom w:val="none" w:sz="0" w:space="0" w:color="auto"/>
                                                                                        <w:right w:val="none" w:sz="0" w:space="0" w:color="auto"/>
                                                                                      </w:divBdr>
                                                                                      <w:divsChild>
                                                                                        <w:div w:id="1977711864">
                                                                                          <w:marLeft w:val="0"/>
                                                                                          <w:marRight w:val="0"/>
                                                                                          <w:marTop w:val="0"/>
                                                                                          <w:marBottom w:val="0"/>
                                                                                          <w:divBdr>
                                                                                            <w:top w:val="none" w:sz="0" w:space="0" w:color="auto"/>
                                                                                            <w:left w:val="none" w:sz="0" w:space="0" w:color="auto"/>
                                                                                            <w:bottom w:val="none" w:sz="0" w:space="0" w:color="auto"/>
                                                                                            <w:right w:val="none" w:sz="0" w:space="0" w:color="auto"/>
                                                                                          </w:divBdr>
                                                                                          <w:divsChild>
                                                                                            <w:div w:id="1396663336">
                                                                                              <w:marLeft w:val="0"/>
                                                                                              <w:marRight w:val="0"/>
                                                                                              <w:marTop w:val="0"/>
                                                                                              <w:marBottom w:val="0"/>
                                                                                              <w:divBdr>
                                                                                                <w:top w:val="none" w:sz="0" w:space="0" w:color="auto"/>
                                                                                                <w:left w:val="none" w:sz="0" w:space="0" w:color="auto"/>
                                                                                                <w:bottom w:val="none" w:sz="0" w:space="0" w:color="auto"/>
                                                                                                <w:right w:val="none" w:sz="0" w:space="0" w:color="auto"/>
                                                                                              </w:divBdr>
                                                                                              <w:divsChild>
                                                                                                <w:div w:id="1187253524">
                                                                                                  <w:marLeft w:val="0"/>
                                                                                                  <w:marRight w:val="0"/>
                                                                                                  <w:marTop w:val="0"/>
                                                                                                  <w:marBottom w:val="0"/>
                                                                                                  <w:divBdr>
                                                                                                    <w:top w:val="none" w:sz="0" w:space="0" w:color="auto"/>
                                                                                                    <w:left w:val="none" w:sz="0" w:space="0" w:color="auto"/>
                                                                                                    <w:bottom w:val="none" w:sz="0" w:space="0" w:color="auto"/>
                                                                                                    <w:right w:val="none" w:sz="0" w:space="0" w:color="auto"/>
                                                                                                  </w:divBdr>
                                                                                                  <w:divsChild>
                                                                                                    <w:div w:id="136964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340877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kchft.cyp-immunisationteam@nhs.net" TargetMode="External"/><Relationship Id="rId13" Type="http://schemas.openxmlformats.org/officeDocument/2006/relationships/hyperlink" Target="https://www.kentcht.nhs.uk/imms" TargetMode="External"/><Relationship Id="rId18" Type="http://schemas.openxmlformats.org/officeDocument/2006/relationships/hyperlink" Target="https://www.healthforkids.co.uk/staying-healthy/stopping-flu/"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nhs.uk/child-flu" TargetMode="External"/><Relationship Id="rId7" Type="http://schemas.openxmlformats.org/officeDocument/2006/relationships/endnotes" Target="endnotes.xml"/><Relationship Id="rId12" Type="http://schemas.openxmlformats.org/officeDocument/2006/relationships/hyperlink" Target="mailto:kchft.cyp-immunisationteam@nhs.net" TargetMode="External"/><Relationship Id="rId17" Type="http://schemas.openxmlformats.org/officeDocument/2006/relationships/hyperlink" Target="http://www.kentcht.nhs.uk/imm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kentcht.nhs.uk/leg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stagram.com/kchft_immsteam?r=nameta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nstagram.com/kchft_immsteam?r=nametag" TargetMode="External"/><Relationship Id="rId23" Type="http://schemas.openxmlformats.org/officeDocument/2006/relationships/hyperlink" Target="https://www.kentcht.nhs.uk/service/immunisation-team/immunisations-live-chat/" TargetMode="External"/><Relationship Id="rId28" Type="http://schemas.openxmlformats.org/officeDocument/2006/relationships/theme" Target="theme/theme1.xml"/><Relationship Id="rId10" Type="http://schemas.openxmlformats.org/officeDocument/2006/relationships/hyperlink" Target="https://instagram.com/kchft_immsteam?r=nametag" TargetMode="External"/><Relationship Id="rId19" Type="http://schemas.openxmlformats.org/officeDocument/2006/relationships/hyperlink" Target="https://www.kentcht.nhs.uk/legal/" TargetMode="External"/><Relationship Id="rId4" Type="http://schemas.openxmlformats.org/officeDocument/2006/relationships/settings" Target="settings.xml"/><Relationship Id="rId9" Type="http://schemas.openxmlformats.org/officeDocument/2006/relationships/hyperlink" Target="https://www.kentcht.nhs.uk/imms" TargetMode="External"/><Relationship Id="rId14" Type="http://schemas.openxmlformats.org/officeDocument/2006/relationships/hyperlink" Target="https://instagram.com/kchft_immsteam?r=nametag" TargetMode="External"/><Relationship Id="rId22" Type="http://schemas.openxmlformats.org/officeDocument/2006/relationships/hyperlink" Target="mailto:kchft.cyp-immunisationteam@nhs.net"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sjackson\LOCALS~1\Temp\Rar$DI17.1500\ECKCS_lhead_ed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EE30B-C083-4054-BB12-A4744DA5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ECKCS_lhead_edit</Template>
  <TotalTime>2</TotalTime>
  <Pages>2</Pages>
  <Words>530</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Dear……………………………………………………</vt:lpstr>
    </vt:vector>
  </TitlesOfParts>
  <Company>TangerineUK</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creator>Communications and Marketing Team</dc:creator>
  <cp:lastModifiedBy>Randall Julie</cp:lastModifiedBy>
  <cp:revision>3</cp:revision>
  <cp:lastPrinted>2019-11-14T14:29:00Z</cp:lastPrinted>
  <dcterms:created xsi:type="dcterms:W3CDTF">2022-09-20T12:53:00Z</dcterms:created>
  <dcterms:modified xsi:type="dcterms:W3CDTF">2022-09-20T12:54:00Z</dcterms:modified>
</cp:coreProperties>
</file>